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A5DDD" w14:textId="77777777" w:rsidR="00853293" w:rsidRPr="00F016E2" w:rsidRDefault="00853293" w:rsidP="00853293">
      <w:pPr>
        <w:jc w:val="center"/>
        <w:rPr>
          <w:b/>
          <w:color w:val="FF0000"/>
          <w:sz w:val="72"/>
          <w:szCs w:val="72"/>
        </w:rPr>
      </w:pPr>
      <w:r w:rsidRPr="00F016E2">
        <w:rPr>
          <w:b/>
          <w:color w:val="FF0000"/>
          <w:sz w:val="72"/>
          <w:szCs w:val="72"/>
        </w:rPr>
        <w:t xml:space="preserve">UPOZORNĚNÍ  </w:t>
      </w:r>
    </w:p>
    <w:p w14:paraId="049FC03B" w14:textId="77777777" w:rsidR="00853293" w:rsidRDefault="00853293" w:rsidP="00853293">
      <w:pPr>
        <w:jc w:val="center"/>
        <w:rPr>
          <w:sz w:val="40"/>
          <w:szCs w:val="40"/>
        </w:rPr>
      </w:pPr>
    </w:p>
    <w:p w14:paraId="7F9E3BD8" w14:textId="77777777" w:rsidR="00BF7849" w:rsidRDefault="00BF7849" w:rsidP="00853293">
      <w:pPr>
        <w:jc w:val="center"/>
        <w:rPr>
          <w:b/>
          <w:sz w:val="72"/>
          <w:szCs w:val="72"/>
        </w:rPr>
      </w:pPr>
    </w:p>
    <w:p w14:paraId="746AD84F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  <w:r w:rsidRPr="00BF7849">
        <w:rPr>
          <w:b/>
          <w:sz w:val="72"/>
          <w:szCs w:val="72"/>
        </w:rPr>
        <w:t>Z DŮVODU</w:t>
      </w:r>
    </w:p>
    <w:p w14:paraId="41F93EDE" w14:textId="1F10752C" w:rsidR="00853293" w:rsidRPr="00BF7849" w:rsidRDefault="00853293" w:rsidP="00853293">
      <w:pPr>
        <w:jc w:val="center"/>
        <w:rPr>
          <w:b/>
          <w:sz w:val="72"/>
          <w:szCs w:val="72"/>
        </w:rPr>
      </w:pPr>
      <w:r w:rsidRPr="00BF7849">
        <w:rPr>
          <w:b/>
          <w:sz w:val="72"/>
          <w:szCs w:val="72"/>
        </w:rPr>
        <w:t xml:space="preserve"> </w:t>
      </w:r>
      <w:r w:rsidR="00730AB2">
        <w:rPr>
          <w:b/>
          <w:sz w:val="72"/>
          <w:szCs w:val="72"/>
        </w:rPr>
        <w:t>ÚČASTI V KRAJSKÉM KOLE „VESNICE ROKU</w:t>
      </w:r>
      <w:r w:rsidRPr="00BF7849">
        <w:rPr>
          <w:b/>
          <w:sz w:val="72"/>
          <w:szCs w:val="72"/>
        </w:rPr>
        <w:t xml:space="preserve"> </w:t>
      </w:r>
      <w:r w:rsidR="00730AB2">
        <w:rPr>
          <w:b/>
          <w:sz w:val="72"/>
          <w:szCs w:val="72"/>
        </w:rPr>
        <w:t>„</w:t>
      </w:r>
    </w:p>
    <w:p w14:paraId="11EDA158" w14:textId="77777777" w:rsidR="00853293" w:rsidRPr="00BF7849" w:rsidRDefault="00853293" w:rsidP="00853293">
      <w:pPr>
        <w:jc w:val="center"/>
        <w:rPr>
          <w:b/>
          <w:sz w:val="72"/>
          <w:szCs w:val="72"/>
        </w:rPr>
      </w:pPr>
    </w:p>
    <w:p w14:paraId="6E909C9C" w14:textId="017CE024" w:rsidR="00BF7849" w:rsidRPr="00076E0E" w:rsidRDefault="00730AB2" w:rsidP="00853293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96"/>
          <w:szCs w:val="96"/>
        </w:rPr>
        <w:t>pondělí 6</w:t>
      </w:r>
      <w:r w:rsidR="009F5BE4" w:rsidRPr="00076E0E">
        <w:rPr>
          <w:b/>
          <w:color w:val="FF0000"/>
          <w:sz w:val="96"/>
          <w:szCs w:val="96"/>
        </w:rPr>
        <w:t>.</w:t>
      </w:r>
      <w:r w:rsidR="00076BA8">
        <w:rPr>
          <w:b/>
          <w:color w:val="FF0000"/>
          <w:sz w:val="96"/>
          <w:szCs w:val="96"/>
        </w:rPr>
        <w:t>6</w:t>
      </w:r>
      <w:r w:rsidR="009F5BE4" w:rsidRPr="00076E0E">
        <w:rPr>
          <w:b/>
          <w:color w:val="FF0000"/>
          <w:sz w:val="96"/>
          <w:szCs w:val="96"/>
        </w:rPr>
        <w:t>.20</w:t>
      </w:r>
      <w:r w:rsidR="001131E1" w:rsidRPr="00076E0E">
        <w:rPr>
          <w:b/>
          <w:color w:val="FF0000"/>
          <w:sz w:val="96"/>
          <w:szCs w:val="96"/>
        </w:rPr>
        <w:t>2</w:t>
      </w:r>
      <w:r w:rsidR="005752DF">
        <w:rPr>
          <w:b/>
          <w:color w:val="FF0000"/>
          <w:sz w:val="96"/>
          <w:szCs w:val="96"/>
        </w:rPr>
        <w:t>2</w:t>
      </w:r>
    </w:p>
    <w:p w14:paraId="6C5A48C6" w14:textId="66E44B55" w:rsidR="00076E0E" w:rsidRDefault="00076E0E" w:rsidP="00853293">
      <w:pPr>
        <w:jc w:val="center"/>
        <w:rPr>
          <w:b/>
          <w:sz w:val="72"/>
          <w:szCs w:val="72"/>
        </w:rPr>
      </w:pPr>
    </w:p>
    <w:p w14:paraId="5F2AF2F0" w14:textId="77777777" w:rsidR="00F016E2" w:rsidRDefault="00F016E2" w:rsidP="00853293">
      <w:pPr>
        <w:jc w:val="center"/>
        <w:rPr>
          <w:b/>
          <w:sz w:val="72"/>
          <w:szCs w:val="72"/>
        </w:rPr>
      </w:pPr>
    </w:p>
    <w:p w14:paraId="245DCE66" w14:textId="2DD463A7" w:rsidR="006D52B4" w:rsidRDefault="00853293" w:rsidP="00BF7849">
      <w:pPr>
        <w:jc w:val="center"/>
        <w:rPr>
          <w:b/>
          <w:sz w:val="72"/>
          <w:szCs w:val="72"/>
        </w:rPr>
      </w:pPr>
      <w:r w:rsidRPr="00076E0E">
        <w:rPr>
          <w:b/>
          <w:color w:val="FF0000"/>
          <w:sz w:val="72"/>
          <w:szCs w:val="72"/>
        </w:rPr>
        <w:t>ÚŘAD MĚSTYSE</w:t>
      </w:r>
    </w:p>
    <w:p w14:paraId="3DC3F5BF" w14:textId="77777777" w:rsidR="00DD402D" w:rsidRPr="00076E0E" w:rsidRDefault="00853293" w:rsidP="00BF7849">
      <w:pPr>
        <w:jc w:val="center"/>
        <w:rPr>
          <w:color w:val="FF0000"/>
        </w:rPr>
      </w:pPr>
      <w:r w:rsidRPr="00076E0E">
        <w:rPr>
          <w:b/>
          <w:color w:val="FF0000"/>
          <w:sz w:val="72"/>
          <w:szCs w:val="72"/>
        </w:rPr>
        <w:t>UZAVŘEN</w:t>
      </w:r>
    </w:p>
    <w:sectPr w:rsidR="00DD402D" w:rsidRPr="00076E0E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B6420" w14:textId="77777777" w:rsidR="00BD2D1D" w:rsidRDefault="00BD2D1D">
      <w:r>
        <w:separator/>
      </w:r>
    </w:p>
  </w:endnote>
  <w:endnote w:type="continuationSeparator" w:id="0">
    <w:p w14:paraId="2B4C955E" w14:textId="77777777" w:rsidR="00BD2D1D" w:rsidRDefault="00BD2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757106-4DA4-440A-9994-EA180BEBEA68}"/>
    <w:embedBold r:id="rId2" w:fontKey="{121E88EC-700D-4A9B-8E3B-2FCCDECE07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8F67C47-9186-4868-A67A-7944D75D5FA3}"/>
    <w:embedItalic r:id="rId4" w:fontKey="{5F912C7C-7AD2-4E26-AC30-EC11F95FBF7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E4B76E0-364D-4CF7-AD0B-CD719336D5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D6447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7CF5186D" wp14:editId="61B6FB84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845D1" w14:textId="77777777" w:rsidR="00BD2D1D" w:rsidRDefault="00BD2D1D">
      <w:r>
        <w:separator/>
      </w:r>
    </w:p>
  </w:footnote>
  <w:footnote w:type="continuationSeparator" w:id="0">
    <w:p w14:paraId="61D51A03" w14:textId="77777777" w:rsidR="00BD2D1D" w:rsidRDefault="00BD2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1FE5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4029" w:dyaOrig="670" w14:anchorId="7ABB42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6pt;height:37.2pt">
          <v:imagedata r:id="rId1" o:title=""/>
        </v:shape>
        <o:OLEObject Type="Embed" ProgID="CorelDraw.Graphic.15" ShapeID="_x0000_i1025" DrawAspect="Content" ObjectID="_171549318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 w16cid:durableId="1115832540">
    <w:abstractNumId w:val="18"/>
  </w:num>
  <w:num w:numId="2" w16cid:durableId="724333865">
    <w:abstractNumId w:val="16"/>
  </w:num>
  <w:num w:numId="3" w16cid:durableId="665861145">
    <w:abstractNumId w:val="6"/>
  </w:num>
  <w:num w:numId="4" w16cid:durableId="1220747475">
    <w:abstractNumId w:val="15"/>
  </w:num>
  <w:num w:numId="5" w16cid:durableId="1159078411">
    <w:abstractNumId w:val="13"/>
  </w:num>
  <w:num w:numId="6" w16cid:durableId="525601977">
    <w:abstractNumId w:val="11"/>
  </w:num>
  <w:num w:numId="7" w16cid:durableId="1468744274">
    <w:abstractNumId w:val="4"/>
  </w:num>
  <w:num w:numId="8" w16cid:durableId="1139688984">
    <w:abstractNumId w:val="3"/>
  </w:num>
  <w:num w:numId="9" w16cid:durableId="378015750">
    <w:abstractNumId w:val="2"/>
  </w:num>
  <w:num w:numId="10" w16cid:durableId="1992784369">
    <w:abstractNumId w:val="1"/>
  </w:num>
  <w:num w:numId="11" w16cid:durableId="815411524">
    <w:abstractNumId w:val="0"/>
  </w:num>
  <w:num w:numId="12" w16cid:durableId="406728161">
    <w:abstractNumId w:val="7"/>
  </w:num>
  <w:num w:numId="13" w16cid:durableId="1700202171">
    <w:abstractNumId w:val="12"/>
  </w:num>
  <w:num w:numId="14" w16cid:durableId="657392153">
    <w:abstractNumId w:val="17"/>
  </w:num>
  <w:num w:numId="15" w16cid:durableId="548540482">
    <w:abstractNumId w:val="8"/>
  </w:num>
  <w:num w:numId="16" w16cid:durableId="429547259">
    <w:abstractNumId w:val="14"/>
  </w:num>
  <w:num w:numId="17" w16cid:durableId="1617130064">
    <w:abstractNumId w:val="19"/>
  </w:num>
  <w:num w:numId="18" w16cid:durableId="1927690006">
    <w:abstractNumId w:val="10"/>
  </w:num>
  <w:num w:numId="19" w16cid:durableId="866068467">
    <w:abstractNumId w:val="9"/>
  </w:num>
  <w:num w:numId="20" w16cid:durableId="1106117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41A"/>
    <w:rsid w:val="00000CA0"/>
    <w:rsid w:val="00040230"/>
    <w:rsid w:val="00076BA8"/>
    <w:rsid w:val="00076E0E"/>
    <w:rsid w:val="000D0FC8"/>
    <w:rsid w:val="000E553A"/>
    <w:rsid w:val="0010031E"/>
    <w:rsid w:val="001131E1"/>
    <w:rsid w:val="00132A51"/>
    <w:rsid w:val="00134727"/>
    <w:rsid w:val="0013735D"/>
    <w:rsid w:val="0015728F"/>
    <w:rsid w:val="00167B7C"/>
    <w:rsid w:val="001A2127"/>
    <w:rsid w:val="001D55FA"/>
    <w:rsid w:val="002124E6"/>
    <w:rsid w:val="00222F3F"/>
    <w:rsid w:val="00224005"/>
    <w:rsid w:val="00235491"/>
    <w:rsid w:val="00237CC9"/>
    <w:rsid w:val="002765ED"/>
    <w:rsid w:val="002B5582"/>
    <w:rsid w:val="002C7F55"/>
    <w:rsid w:val="0032606C"/>
    <w:rsid w:val="00380D36"/>
    <w:rsid w:val="003B08EF"/>
    <w:rsid w:val="003D0C05"/>
    <w:rsid w:val="003D1BE1"/>
    <w:rsid w:val="003E218C"/>
    <w:rsid w:val="004227A7"/>
    <w:rsid w:val="0043441A"/>
    <w:rsid w:val="004846CF"/>
    <w:rsid w:val="004B75B2"/>
    <w:rsid w:val="004F495F"/>
    <w:rsid w:val="00533B14"/>
    <w:rsid w:val="0055122E"/>
    <w:rsid w:val="00574B0B"/>
    <w:rsid w:val="005752DF"/>
    <w:rsid w:val="0058558D"/>
    <w:rsid w:val="00594F13"/>
    <w:rsid w:val="005A4143"/>
    <w:rsid w:val="005B27D7"/>
    <w:rsid w:val="005E079F"/>
    <w:rsid w:val="005E124C"/>
    <w:rsid w:val="005F60F5"/>
    <w:rsid w:val="006071BF"/>
    <w:rsid w:val="00613295"/>
    <w:rsid w:val="006229C4"/>
    <w:rsid w:val="00627AA0"/>
    <w:rsid w:val="006372A5"/>
    <w:rsid w:val="00656B73"/>
    <w:rsid w:val="00685B47"/>
    <w:rsid w:val="006D52B4"/>
    <w:rsid w:val="006F0B2F"/>
    <w:rsid w:val="007031B5"/>
    <w:rsid w:val="0070680C"/>
    <w:rsid w:val="00707337"/>
    <w:rsid w:val="00730AB2"/>
    <w:rsid w:val="00730F25"/>
    <w:rsid w:val="007B0B6E"/>
    <w:rsid w:val="007C5617"/>
    <w:rsid w:val="007D6406"/>
    <w:rsid w:val="00802331"/>
    <w:rsid w:val="00833E8F"/>
    <w:rsid w:val="00843AA0"/>
    <w:rsid w:val="00847037"/>
    <w:rsid w:val="00853293"/>
    <w:rsid w:val="008A4154"/>
    <w:rsid w:val="00904DBC"/>
    <w:rsid w:val="00906EDE"/>
    <w:rsid w:val="00942460"/>
    <w:rsid w:val="0097293E"/>
    <w:rsid w:val="00976FBB"/>
    <w:rsid w:val="00990E71"/>
    <w:rsid w:val="009C717B"/>
    <w:rsid w:val="009F06A6"/>
    <w:rsid w:val="009F5BE4"/>
    <w:rsid w:val="009F77E4"/>
    <w:rsid w:val="00A34423"/>
    <w:rsid w:val="00A35F00"/>
    <w:rsid w:val="00A53BF8"/>
    <w:rsid w:val="00A53ECC"/>
    <w:rsid w:val="00A67CCE"/>
    <w:rsid w:val="00A712FF"/>
    <w:rsid w:val="00A71BC2"/>
    <w:rsid w:val="00A71E4C"/>
    <w:rsid w:val="00AA57D4"/>
    <w:rsid w:val="00AF46EA"/>
    <w:rsid w:val="00AF75E3"/>
    <w:rsid w:val="00B13AA6"/>
    <w:rsid w:val="00B14FDF"/>
    <w:rsid w:val="00B434A7"/>
    <w:rsid w:val="00B915E7"/>
    <w:rsid w:val="00BB3FE3"/>
    <w:rsid w:val="00BC0195"/>
    <w:rsid w:val="00BC6D83"/>
    <w:rsid w:val="00BD2D1D"/>
    <w:rsid w:val="00BF7849"/>
    <w:rsid w:val="00C27459"/>
    <w:rsid w:val="00C95E48"/>
    <w:rsid w:val="00CA377F"/>
    <w:rsid w:val="00CD7577"/>
    <w:rsid w:val="00D06EDE"/>
    <w:rsid w:val="00D1452F"/>
    <w:rsid w:val="00D21662"/>
    <w:rsid w:val="00D3634E"/>
    <w:rsid w:val="00D5429B"/>
    <w:rsid w:val="00D605F8"/>
    <w:rsid w:val="00D6107C"/>
    <w:rsid w:val="00D637B6"/>
    <w:rsid w:val="00D922EB"/>
    <w:rsid w:val="00D97C60"/>
    <w:rsid w:val="00DB37B8"/>
    <w:rsid w:val="00DC36B1"/>
    <w:rsid w:val="00DC46AA"/>
    <w:rsid w:val="00DD402D"/>
    <w:rsid w:val="00DE11BE"/>
    <w:rsid w:val="00E01C41"/>
    <w:rsid w:val="00E05C6B"/>
    <w:rsid w:val="00E10652"/>
    <w:rsid w:val="00E238CF"/>
    <w:rsid w:val="00E43C0E"/>
    <w:rsid w:val="00E44770"/>
    <w:rsid w:val="00E526A8"/>
    <w:rsid w:val="00E715F7"/>
    <w:rsid w:val="00E76650"/>
    <w:rsid w:val="00E835FC"/>
    <w:rsid w:val="00EA5986"/>
    <w:rsid w:val="00EB1A55"/>
    <w:rsid w:val="00EB3FC8"/>
    <w:rsid w:val="00ED4A30"/>
    <w:rsid w:val="00EE176E"/>
    <w:rsid w:val="00EF4311"/>
    <w:rsid w:val="00F016E2"/>
    <w:rsid w:val="00F227F7"/>
    <w:rsid w:val="00F80C2D"/>
    <w:rsid w:val="00F8338D"/>
    <w:rsid w:val="00FB6ECF"/>
    <w:rsid w:val="00FC56AA"/>
    <w:rsid w:val="00FC786B"/>
    <w:rsid w:val="00FD0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97AE61"/>
  <w15:docId w15:val="{36765A6C-B84F-40F7-889C-C187D869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13F5C-A24B-4057-B77A-BA15FB36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11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Windows User</cp:lastModifiedBy>
  <cp:revision>16</cp:revision>
  <cp:lastPrinted>2022-05-31T07:07:00Z</cp:lastPrinted>
  <dcterms:created xsi:type="dcterms:W3CDTF">2014-08-26T10:20:00Z</dcterms:created>
  <dcterms:modified xsi:type="dcterms:W3CDTF">2022-05-31T07:07:00Z</dcterms:modified>
</cp:coreProperties>
</file>