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30" w:rsidRPr="00B70E30" w:rsidRDefault="00853293" w:rsidP="00853293">
      <w:pPr>
        <w:jc w:val="center"/>
        <w:rPr>
          <w:b/>
          <w:sz w:val="72"/>
          <w:szCs w:val="72"/>
        </w:rPr>
      </w:pPr>
      <w:r w:rsidRPr="00B70E30">
        <w:rPr>
          <w:b/>
          <w:sz w:val="72"/>
          <w:szCs w:val="72"/>
        </w:rPr>
        <w:t xml:space="preserve">UPOZORNĚNÍ  </w:t>
      </w:r>
    </w:p>
    <w:p w:rsidR="00B70E30" w:rsidRDefault="00B70E30" w:rsidP="00853293">
      <w:pPr>
        <w:jc w:val="center"/>
        <w:rPr>
          <w:sz w:val="40"/>
          <w:szCs w:val="40"/>
        </w:rPr>
      </w:pPr>
    </w:p>
    <w:p w:rsidR="005272B0" w:rsidRDefault="005272B0" w:rsidP="00853293">
      <w:pPr>
        <w:jc w:val="center"/>
        <w:rPr>
          <w:sz w:val="40"/>
          <w:szCs w:val="40"/>
        </w:rPr>
      </w:pPr>
    </w:p>
    <w:p w:rsidR="00EB0EEE" w:rsidRDefault="00EB0EEE" w:rsidP="00853293">
      <w:pPr>
        <w:jc w:val="center"/>
        <w:rPr>
          <w:sz w:val="40"/>
          <w:szCs w:val="40"/>
        </w:rPr>
      </w:pPr>
    </w:p>
    <w:p w:rsidR="00853293" w:rsidRDefault="00FE2431" w:rsidP="00560825">
      <w:pPr>
        <w:jc w:val="center"/>
        <w:rPr>
          <w:b/>
          <w:sz w:val="72"/>
          <w:szCs w:val="72"/>
        </w:rPr>
      </w:pPr>
      <w:proofErr w:type="gramStart"/>
      <w:r>
        <w:rPr>
          <w:b/>
          <w:sz w:val="72"/>
          <w:szCs w:val="72"/>
        </w:rPr>
        <w:t>2</w:t>
      </w:r>
      <w:r w:rsidR="00157693">
        <w:rPr>
          <w:b/>
          <w:sz w:val="72"/>
          <w:szCs w:val="72"/>
        </w:rPr>
        <w:t>3</w:t>
      </w:r>
      <w:r w:rsidR="00F77948">
        <w:rPr>
          <w:b/>
          <w:sz w:val="72"/>
          <w:szCs w:val="72"/>
        </w:rPr>
        <w:t>.</w:t>
      </w:r>
      <w:r w:rsidR="00157693">
        <w:rPr>
          <w:b/>
          <w:sz w:val="72"/>
          <w:szCs w:val="72"/>
        </w:rPr>
        <w:t>12</w:t>
      </w:r>
      <w:r w:rsidR="00853293">
        <w:rPr>
          <w:b/>
          <w:sz w:val="72"/>
          <w:szCs w:val="72"/>
        </w:rPr>
        <w:t>.</w:t>
      </w:r>
      <w:proofErr w:type="gramEnd"/>
      <w:r w:rsidR="00DD4F9F">
        <w:rPr>
          <w:b/>
          <w:sz w:val="72"/>
          <w:szCs w:val="72"/>
        </w:rPr>
        <w:t>- 3.1.2021</w:t>
      </w:r>
    </w:p>
    <w:p w:rsidR="005272B0" w:rsidRDefault="005272B0" w:rsidP="00853293">
      <w:pPr>
        <w:jc w:val="center"/>
        <w:rPr>
          <w:b/>
          <w:sz w:val="72"/>
          <w:szCs w:val="72"/>
        </w:rPr>
      </w:pPr>
    </w:p>
    <w:p w:rsidR="00853293" w:rsidRDefault="00853293" w:rsidP="00853293">
      <w:pPr>
        <w:rPr>
          <w:sz w:val="52"/>
          <w:szCs w:val="52"/>
        </w:rPr>
      </w:pPr>
    </w:p>
    <w:p w:rsidR="00560825" w:rsidRDefault="00560825" w:rsidP="0085329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Z</w:t>
      </w:r>
      <w:r w:rsidR="00F77948">
        <w:rPr>
          <w:b/>
          <w:sz w:val="72"/>
          <w:szCs w:val="72"/>
        </w:rPr>
        <w:t> </w:t>
      </w:r>
      <w:r>
        <w:rPr>
          <w:b/>
          <w:sz w:val="72"/>
          <w:szCs w:val="72"/>
        </w:rPr>
        <w:t>DŮVOD</w:t>
      </w:r>
      <w:r w:rsidR="00F77948">
        <w:rPr>
          <w:b/>
          <w:sz w:val="72"/>
          <w:szCs w:val="72"/>
        </w:rPr>
        <w:t>U DOVOLENÉ</w:t>
      </w:r>
    </w:p>
    <w:p w:rsidR="00560825" w:rsidRDefault="00560825" w:rsidP="00853293">
      <w:pPr>
        <w:jc w:val="center"/>
        <w:rPr>
          <w:b/>
          <w:sz w:val="72"/>
          <w:szCs w:val="72"/>
        </w:rPr>
      </w:pPr>
    </w:p>
    <w:p w:rsidR="00560825" w:rsidRDefault="00560825" w:rsidP="00853293">
      <w:pPr>
        <w:jc w:val="center"/>
        <w:rPr>
          <w:b/>
          <w:sz w:val="72"/>
          <w:szCs w:val="72"/>
        </w:rPr>
      </w:pPr>
    </w:p>
    <w:p w:rsidR="00560825" w:rsidRDefault="00560825" w:rsidP="00853293">
      <w:pPr>
        <w:jc w:val="center"/>
        <w:rPr>
          <w:b/>
          <w:sz w:val="72"/>
          <w:szCs w:val="72"/>
        </w:rPr>
      </w:pPr>
    </w:p>
    <w:p w:rsidR="00853293" w:rsidRDefault="00853293" w:rsidP="00853293">
      <w:pPr>
        <w:jc w:val="center"/>
        <w:rPr>
          <w:b/>
          <w:sz w:val="72"/>
          <w:szCs w:val="72"/>
          <w:u w:val="single"/>
        </w:rPr>
      </w:pPr>
      <w:r w:rsidRPr="00560825">
        <w:rPr>
          <w:b/>
          <w:sz w:val="72"/>
          <w:szCs w:val="72"/>
          <w:u w:val="single"/>
        </w:rPr>
        <w:t xml:space="preserve">ÚŘEDNÍ HODINY </w:t>
      </w:r>
    </w:p>
    <w:p w:rsidR="00041092" w:rsidRPr="00560825" w:rsidRDefault="00041092" w:rsidP="00853293">
      <w:pPr>
        <w:jc w:val="center"/>
        <w:rPr>
          <w:b/>
          <w:sz w:val="72"/>
          <w:szCs w:val="72"/>
          <w:u w:val="single"/>
        </w:rPr>
      </w:pPr>
    </w:p>
    <w:p w:rsidR="00B70E30" w:rsidRDefault="00560825" w:rsidP="00853293">
      <w:pPr>
        <w:jc w:val="center"/>
        <w:rPr>
          <w:sz w:val="40"/>
          <w:szCs w:val="40"/>
        </w:rPr>
      </w:pPr>
      <w:r w:rsidRPr="00560825">
        <w:rPr>
          <w:b/>
          <w:sz w:val="72"/>
          <w:szCs w:val="72"/>
          <w:u w:val="single"/>
        </w:rPr>
        <w:t>ZRUŠENY</w:t>
      </w:r>
    </w:p>
    <w:p w:rsidR="00B70E30" w:rsidRPr="00853293" w:rsidRDefault="00B70E30" w:rsidP="00853293">
      <w:pPr>
        <w:jc w:val="center"/>
        <w:rPr>
          <w:sz w:val="40"/>
          <w:szCs w:val="40"/>
        </w:rPr>
      </w:pPr>
    </w:p>
    <w:p w:rsidR="00DD402D" w:rsidRPr="005E124C" w:rsidRDefault="00DD402D" w:rsidP="00843AA0"/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F22" w:rsidRDefault="00536F22">
      <w:r>
        <w:separator/>
      </w:r>
    </w:p>
  </w:endnote>
  <w:endnote w:type="continuationSeparator" w:id="0">
    <w:p w:rsidR="00536F22" w:rsidRDefault="00536F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DA1577-0EA1-4CB2-AF21-662BFA76FF26}"/>
    <w:embedBold r:id="rId2" w:fontKey="{EB70781F-285A-4D1C-A56B-D0A59011D1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A5AEFBE-2FCB-4888-A9BA-DC997EBF8EC4}"/>
    <w:embedItalic r:id="rId4" w:fontKey="{7A0AFC59-A737-4FBC-8846-9AE7A3AAC0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BF1812F-A268-4815-88BC-82114FBDDC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F22" w:rsidRDefault="00536F22">
      <w:r>
        <w:separator/>
      </w:r>
    </w:p>
  </w:footnote>
  <w:footnote w:type="continuationSeparator" w:id="0">
    <w:p w:rsidR="00536F22" w:rsidRDefault="00536F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3019" w:dyaOrig="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 o:ole="">
          <v:imagedata r:id="rId1" o:title=""/>
        </v:shape>
        <o:OLEObject Type="Embed" ProgID="CorelDraw.Graphic.15" ShapeID="_x0000_i1025" DrawAspect="Content" ObjectID="_1670065830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proofState w:spelling="clean" w:grammar="clean"/>
  <w:attachedTemplate r:id="rId1"/>
  <w:stylePaneFormatFilter w:val="3F01"/>
  <w:defaultTabStop w:val="708"/>
  <w:autoHyphenation/>
  <w:hyphenationZone w:val="425"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/>
  <w:rsids>
    <w:rsidRoot w:val="0043441A"/>
    <w:rsid w:val="00000CA0"/>
    <w:rsid w:val="00041092"/>
    <w:rsid w:val="000A0517"/>
    <w:rsid w:val="000D0FC8"/>
    <w:rsid w:val="000E553A"/>
    <w:rsid w:val="0010031E"/>
    <w:rsid w:val="00132A51"/>
    <w:rsid w:val="00134727"/>
    <w:rsid w:val="0013735D"/>
    <w:rsid w:val="0015728F"/>
    <w:rsid w:val="00157693"/>
    <w:rsid w:val="00167B7C"/>
    <w:rsid w:val="001A2127"/>
    <w:rsid w:val="002124E6"/>
    <w:rsid w:val="0021608E"/>
    <w:rsid w:val="00222F3F"/>
    <w:rsid w:val="00237CC9"/>
    <w:rsid w:val="00242A70"/>
    <w:rsid w:val="00265FD2"/>
    <w:rsid w:val="002765ED"/>
    <w:rsid w:val="002B5582"/>
    <w:rsid w:val="002C7F55"/>
    <w:rsid w:val="0032606C"/>
    <w:rsid w:val="00380D36"/>
    <w:rsid w:val="003B08EF"/>
    <w:rsid w:val="003B3431"/>
    <w:rsid w:val="003D0C05"/>
    <w:rsid w:val="003D1BE1"/>
    <w:rsid w:val="004227A7"/>
    <w:rsid w:val="0043441A"/>
    <w:rsid w:val="004846CF"/>
    <w:rsid w:val="004B2F91"/>
    <w:rsid w:val="004B75B2"/>
    <w:rsid w:val="004E0E8E"/>
    <w:rsid w:val="004F38E3"/>
    <w:rsid w:val="005272B0"/>
    <w:rsid w:val="00533B14"/>
    <w:rsid w:val="00536F22"/>
    <w:rsid w:val="0055122E"/>
    <w:rsid w:val="00560825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7600C"/>
    <w:rsid w:val="006B5FB4"/>
    <w:rsid w:val="006F0B2F"/>
    <w:rsid w:val="007031B5"/>
    <w:rsid w:val="0070680C"/>
    <w:rsid w:val="00707337"/>
    <w:rsid w:val="00730F25"/>
    <w:rsid w:val="0075124D"/>
    <w:rsid w:val="00765B38"/>
    <w:rsid w:val="007B0B6E"/>
    <w:rsid w:val="007B5075"/>
    <w:rsid w:val="007C5617"/>
    <w:rsid w:val="007D6406"/>
    <w:rsid w:val="00833E8F"/>
    <w:rsid w:val="00843AA0"/>
    <w:rsid w:val="00847037"/>
    <w:rsid w:val="00853293"/>
    <w:rsid w:val="008D5019"/>
    <w:rsid w:val="00904DBC"/>
    <w:rsid w:val="00906EDE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7CCE"/>
    <w:rsid w:val="00A712FF"/>
    <w:rsid w:val="00A71E4C"/>
    <w:rsid w:val="00AA57D4"/>
    <w:rsid w:val="00AF75E3"/>
    <w:rsid w:val="00B13AA6"/>
    <w:rsid w:val="00B14FDF"/>
    <w:rsid w:val="00B4197D"/>
    <w:rsid w:val="00B434A7"/>
    <w:rsid w:val="00B70E30"/>
    <w:rsid w:val="00B8039A"/>
    <w:rsid w:val="00BB3FE3"/>
    <w:rsid w:val="00BC0195"/>
    <w:rsid w:val="00BC6D83"/>
    <w:rsid w:val="00BD390A"/>
    <w:rsid w:val="00C225FA"/>
    <w:rsid w:val="00C27459"/>
    <w:rsid w:val="00C95E48"/>
    <w:rsid w:val="00CA377F"/>
    <w:rsid w:val="00CD7577"/>
    <w:rsid w:val="00D1452F"/>
    <w:rsid w:val="00D21662"/>
    <w:rsid w:val="00D3634E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D4F9F"/>
    <w:rsid w:val="00DE11BE"/>
    <w:rsid w:val="00DE5934"/>
    <w:rsid w:val="00E01C41"/>
    <w:rsid w:val="00E10652"/>
    <w:rsid w:val="00E238CF"/>
    <w:rsid w:val="00E44770"/>
    <w:rsid w:val="00E7085F"/>
    <w:rsid w:val="00E715F7"/>
    <w:rsid w:val="00E76650"/>
    <w:rsid w:val="00E835FC"/>
    <w:rsid w:val="00EA5986"/>
    <w:rsid w:val="00EB0EEE"/>
    <w:rsid w:val="00EB1A55"/>
    <w:rsid w:val="00EB3FC8"/>
    <w:rsid w:val="00EC070C"/>
    <w:rsid w:val="00ED361D"/>
    <w:rsid w:val="00ED4A30"/>
    <w:rsid w:val="00EE176E"/>
    <w:rsid w:val="00EF4311"/>
    <w:rsid w:val="00F227F7"/>
    <w:rsid w:val="00F7168E"/>
    <w:rsid w:val="00F77948"/>
    <w:rsid w:val="00F80C2D"/>
    <w:rsid w:val="00FB6ECF"/>
    <w:rsid w:val="00FC4DF4"/>
    <w:rsid w:val="00FC786B"/>
    <w:rsid w:val="00FD0299"/>
    <w:rsid w:val="00FE2431"/>
    <w:rsid w:val="00FE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0228-B64B-4ACB-AE1F-9D92F69F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25</TotalTime>
  <Pages>1</Pages>
  <Words>11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Your User Name</dc:creator>
  <cp:keywords/>
  <cp:lastModifiedBy>Windows User</cp:lastModifiedBy>
  <cp:revision>16</cp:revision>
  <cp:lastPrinted>2020-12-21T13:20:00Z</cp:lastPrinted>
  <dcterms:created xsi:type="dcterms:W3CDTF">2012-12-06T11:05:00Z</dcterms:created>
  <dcterms:modified xsi:type="dcterms:W3CDTF">2020-12-21T13:24:00Z</dcterms:modified>
</cp:coreProperties>
</file>