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DA2FF" w14:textId="77777777" w:rsidR="00B70E30" w:rsidRPr="00B70E30" w:rsidRDefault="00853293" w:rsidP="00853293">
      <w:pPr>
        <w:jc w:val="center"/>
        <w:rPr>
          <w:b/>
          <w:sz w:val="72"/>
          <w:szCs w:val="72"/>
        </w:rPr>
      </w:pPr>
      <w:r w:rsidRPr="00B70E30">
        <w:rPr>
          <w:b/>
          <w:sz w:val="72"/>
          <w:szCs w:val="72"/>
        </w:rPr>
        <w:t xml:space="preserve">UPOZORNĚNÍ  </w:t>
      </w:r>
    </w:p>
    <w:p w14:paraId="1692F0B3" w14:textId="77777777" w:rsidR="00B70E30" w:rsidRDefault="00B70E30" w:rsidP="00853293">
      <w:pPr>
        <w:jc w:val="center"/>
        <w:rPr>
          <w:sz w:val="40"/>
          <w:szCs w:val="40"/>
        </w:rPr>
      </w:pPr>
    </w:p>
    <w:p w14:paraId="1E28B169" w14:textId="77777777" w:rsidR="005272B0" w:rsidRDefault="005272B0" w:rsidP="00853293">
      <w:pPr>
        <w:jc w:val="center"/>
        <w:rPr>
          <w:sz w:val="40"/>
          <w:szCs w:val="40"/>
        </w:rPr>
      </w:pPr>
    </w:p>
    <w:p w14:paraId="1A2ACD55" w14:textId="77777777" w:rsidR="00EB0EEE" w:rsidRDefault="00EB0EEE" w:rsidP="00853293">
      <w:pPr>
        <w:jc w:val="center"/>
        <w:rPr>
          <w:sz w:val="40"/>
          <w:szCs w:val="40"/>
        </w:rPr>
      </w:pPr>
    </w:p>
    <w:p w14:paraId="7713F497" w14:textId="6B8565B5" w:rsidR="00853293" w:rsidRPr="00C124BE" w:rsidRDefault="00D14E87" w:rsidP="00560825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19</w:t>
      </w:r>
      <w:r w:rsidR="00F77948" w:rsidRPr="00C124BE">
        <w:rPr>
          <w:b/>
          <w:color w:val="FF0000"/>
          <w:sz w:val="72"/>
          <w:szCs w:val="72"/>
        </w:rPr>
        <w:t>.</w:t>
      </w:r>
      <w:r w:rsidR="00C81864" w:rsidRPr="00C124BE">
        <w:rPr>
          <w:b/>
          <w:color w:val="FF0000"/>
          <w:sz w:val="72"/>
          <w:szCs w:val="72"/>
        </w:rPr>
        <w:t>7</w:t>
      </w:r>
      <w:r w:rsidR="00853293" w:rsidRPr="00C124BE">
        <w:rPr>
          <w:b/>
          <w:color w:val="FF0000"/>
          <w:sz w:val="72"/>
          <w:szCs w:val="72"/>
        </w:rPr>
        <w:t>.</w:t>
      </w:r>
      <w:r w:rsidR="00DD4F9F" w:rsidRPr="00C124BE">
        <w:rPr>
          <w:b/>
          <w:color w:val="FF0000"/>
          <w:sz w:val="72"/>
          <w:szCs w:val="72"/>
        </w:rPr>
        <w:t xml:space="preserve">- </w:t>
      </w:r>
      <w:r>
        <w:rPr>
          <w:b/>
          <w:color w:val="FF0000"/>
          <w:sz w:val="72"/>
          <w:szCs w:val="72"/>
        </w:rPr>
        <w:t>30</w:t>
      </w:r>
      <w:r w:rsidR="00DD4F9F" w:rsidRPr="00C124BE">
        <w:rPr>
          <w:b/>
          <w:color w:val="FF0000"/>
          <w:sz w:val="72"/>
          <w:szCs w:val="72"/>
        </w:rPr>
        <w:t>.</w:t>
      </w:r>
      <w:r w:rsidR="00C81864" w:rsidRPr="00C124BE">
        <w:rPr>
          <w:b/>
          <w:color w:val="FF0000"/>
          <w:sz w:val="72"/>
          <w:szCs w:val="72"/>
        </w:rPr>
        <w:t>7</w:t>
      </w:r>
      <w:r w:rsidR="00DD4F9F" w:rsidRPr="00C124BE">
        <w:rPr>
          <w:b/>
          <w:color w:val="FF0000"/>
          <w:sz w:val="72"/>
          <w:szCs w:val="72"/>
        </w:rPr>
        <w:t>.2021</w:t>
      </w:r>
    </w:p>
    <w:p w14:paraId="0DD5AFB4" w14:textId="779BB348" w:rsidR="00C124BE" w:rsidRPr="00C124BE" w:rsidRDefault="00C124BE" w:rsidP="00560825">
      <w:pPr>
        <w:jc w:val="center"/>
        <w:rPr>
          <w:b/>
          <w:color w:val="FF0000"/>
          <w:sz w:val="72"/>
          <w:szCs w:val="72"/>
        </w:rPr>
      </w:pPr>
    </w:p>
    <w:p w14:paraId="539B4655" w14:textId="77777777" w:rsidR="005272B0" w:rsidRDefault="005272B0" w:rsidP="00853293">
      <w:pPr>
        <w:jc w:val="center"/>
        <w:rPr>
          <w:b/>
          <w:sz w:val="72"/>
          <w:szCs w:val="72"/>
        </w:rPr>
      </w:pPr>
    </w:p>
    <w:p w14:paraId="06E5FFED" w14:textId="77777777" w:rsidR="00853293" w:rsidRDefault="00853293" w:rsidP="00853293">
      <w:pPr>
        <w:rPr>
          <w:sz w:val="52"/>
          <w:szCs w:val="52"/>
        </w:rPr>
      </w:pPr>
    </w:p>
    <w:p w14:paraId="4097E0CB" w14:textId="77777777" w:rsidR="00560825" w:rsidRDefault="00560825" w:rsidP="0085329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Z</w:t>
      </w:r>
      <w:r w:rsidR="00F77948">
        <w:rPr>
          <w:b/>
          <w:sz w:val="72"/>
          <w:szCs w:val="72"/>
        </w:rPr>
        <w:t> </w:t>
      </w:r>
      <w:r>
        <w:rPr>
          <w:b/>
          <w:sz w:val="72"/>
          <w:szCs w:val="72"/>
        </w:rPr>
        <w:t>DŮVOD</w:t>
      </w:r>
      <w:r w:rsidR="00F77948">
        <w:rPr>
          <w:b/>
          <w:sz w:val="72"/>
          <w:szCs w:val="72"/>
        </w:rPr>
        <w:t>U DOVOLENÉ</w:t>
      </w:r>
    </w:p>
    <w:p w14:paraId="1D97A058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5CEF0637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58CE594D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7F44B955" w14:textId="77777777" w:rsidR="00853293" w:rsidRPr="00C124BE" w:rsidRDefault="00853293" w:rsidP="00853293">
      <w:pPr>
        <w:jc w:val="center"/>
        <w:rPr>
          <w:b/>
          <w:color w:val="FF0000"/>
          <w:sz w:val="72"/>
          <w:szCs w:val="72"/>
          <w:u w:val="single"/>
        </w:rPr>
      </w:pPr>
      <w:r w:rsidRPr="00C124BE">
        <w:rPr>
          <w:b/>
          <w:color w:val="FF0000"/>
          <w:sz w:val="72"/>
          <w:szCs w:val="72"/>
          <w:u w:val="single"/>
        </w:rPr>
        <w:t xml:space="preserve">ÚŘEDNÍ HODINY </w:t>
      </w:r>
    </w:p>
    <w:p w14:paraId="0A86F455" w14:textId="77777777" w:rsidR="00041092" w:rsidRPr="00C124BE" w:rsidRDefault="00041092" w:rsidP="00853293">
      <w:pPr>
        <w:jc w:val="center"/>
        <w:rPr>
          <w:b/>
          <w:color w:val="FF0000"/>
          <w:sz w:val="72"/>
          <w:szCs w:val="72"/>
          <w:u w:val="single"/>
        </w:rPr>
      </w:pPr>
    </w:p>
    <w:p w14:paraId="2D7068F4" w14:textId="26B6DBF6" w:rsidR="00B70E30" w:rsidRPr="00853293" w:rsidRDefault="00560825" w:rsidP="00853293">
      <w:pPr>
        <w:jc w:val="center"/>
        <w:rPr>
          <w:sz w:val="40"/>
          <w:szCs w:val="40"/>
        </w:rPr>
      </w:pPr>
      <w:r w:rsidRPr="00C124BE">
        <w:rPr>
          <w:b/>
          <w:color w:val="FF0000"/>
          <w:sz w:val="72"/>
          <w:szCs w:val="72"/>
          <w:u w:val="single"/>
        </w:rPr>
        <w:t>ZRUŠENY</w:t>
      </w:r>
    </w:p>
    <w:p w14:paraId="4C772DFC" w14:textId="77777777" w:rsidR="00DD402D" w:rsidRPr="005E124C" w:rsidRDefault="00DD402D" w:rsidP="00843AA0"/>
    <w:sectPr w:rsidR="00DD402D" w:rsidRPr="005E124C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401C3" w14:textId="77777777" w:rsidR="00532A0A" w:rsidRDefault="00532A0A">
      <w:r>
        <w:separator/>
      </w:r>
    </w:p>
  </w:endnote>
  <w:endnote w:type="continuationSeparator" w:id="0">
    <w:p w14:paraId="440A0D4B" w14:textId="77777777" w:rsidR="00532A0A" w:rsidRDefault="00532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4A982C-EA6C-4ED5-B528-D0B28BE5A32B}"/>
    <w:embedBold r:id="rId2" w:fontKey="{6568960E-B8CB-45EA-BE5E-D8BDB494152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8EE0A37-C798-4729-817B-647E495A2AB9}"/>
    <w:embedItalic r:id="rId4" w:fontKey="{DEC99E98-F7A3-48D1-A21D-FC3639B4885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4C3A4DD-DBEC-4658-B668-57A3015A03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8117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22C550BB" wp14:editId="06B6E2E4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5DBE9" w14:textId="77777777" w:rsidR="00532A0A" w:rsidRDefault="00532A0A">
      <w:r>
        <w:separator/>
      </w:r>
    </w:p>
  </w:footnote>
  <w:footnote w:type="continuationSeparator" w:id="0">
    <w:p w14:paraId="4A98F222" w14:textId="77777777" w:rsidR="00532A0A" w:rsidRDefault="00532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01636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4029" w:dyaOrig="670" w14:anchorId="653E5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>
          <v:imagedata r:id="rId1" o:title=""/>
        </v:shape>
        <o:OLEObject Type="Embed" ProgID="CorelDraw.Graphic.15" ShapeID="_x0000_i1025" DrawAspect="Content" ObjectID="_168784361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41A"/>
    <w:rsid w:val="00000CA0"/>
    <w:rsid w:val="00041092"/>
    <w:rsid w:val="000A0517"/>
    <w:rsid w:val="000D0FC8"/>
    <w:rsid w:val="000E553A"/>
    <w:rsid w:val="0010031E"/>
    <w:rsid w:val="00132A51"/>
    <w:rsid w:val="00134727"/>
    <w:rsid w:val="0013735D"/>
    <w:rsid w:val="0015728F"/>
    <w:rsid w:val="00157693"/>
    <w:rsid w:val="00167B7C"/>
    <w:rsid w:val="001A2127"/>
    <w:rsid w:val="002124E6"/>
    <w:rsid w:val="0021608E"/>
    <w:rsid w:val="00222F3F"/>
    <w:rsid w:val="00237CC9"/>
    <w:rsid w:val="00242A70"/>
    <w:rsid w:val="00265FD2"/>
    <w:rsid w:val="00267ECC"/>
    <w:rsid w:val="002765ED"/>
    <w:rsid w:val="002B5582"/>
    <w:rsid w:val="002C7F55"/>
    <w:rsid w:val="0032606C"/>
    <w:rsid w:val="00380D36"/>
    <w:rsid w:val="003B08EF"/>
    <w:rsid w:val="003B3431"/>
    <w:rsid w:val="003D0C05"/>
    <w:rsid w:val="003D1BE1"/>
    <w:rsid w:val="004227A7"/>
    <w:rsid w:val="0043441A"/>
    <w:rsid w:val="004846CF"/>
    <w:rsid w:val="004B2F91"/>
    <w:rsid w:val="004B75B2"/>
    <w:rsid w:val="004E0E8E"/>
    <w:rsid w:val="004F38E3"/>
    <w:rsid w:val="005272B0"/>
    <w:rsid w:val="00532A0A"/>
    <w:rsid w:val="00533B14"/>
    <w:rsid w:val="00536F22"/>
    <w:rsid w:val="0055122E"/>
    <w:rsid w:val="00560825"/>
    <w:rsid w:val="00574B0B"/>
    <w:rsid w:val="0058558D"/>
    <w:rsid w:val="00594F13"/>
    <w:rsid w:val="005A4143"/>
    <w:rsid w:val="005B27D7"/>
    <w:rsid w:val="005E124C"/>
    <w:rsid w:val="005F60F5"/>
    <w:rsid w:val="006071BF"/>
    <w:rsid w:val="00613295"/>
    <w:rsid w:val="006229C4"/>
    <w:rsid w:val="00627AA0"/>
    <w:rsid w:val="00656B73"/>
    <w:rsid w:val="0067600C"/>
    <w:rsid w:val="006B5FB4"/>
    <w:rsid w:val="006F0B2F"/>
    <w:rsid w:val="007031B5"/>
    <w:rsid w:val="0070680C"/>
    <w:rsid w:val="00707337"/>
    <w:rsid w:val="00730F25"/>
    <w:rsid w:val="0075124D"/>
    <w:rsid w:val="00765B38"/>
    <w:rsid w:val="007B0B6E"/>
    <w:rsid w:val="007B5075"/>
    <w:rsid w:val="007C5617"/>
    <w:rsid w:val="007D6406"/>
    <w:rsid w:val="00833E8F"/>
    <w:rsid w:val="00843AA0"/>
    <w:rsid w:val="00847037"/>
    <w:rsid w:val="00853293"/>
    <w:rsid w:val="008D5019"/>
    <w:rsid w:val="00904DBC"/>
    <w:rsid w:val="00906EDE"/>
    <w:rsid w:val="00942460"/>
    <w:rsid w:val="0097293E"/>
    <w:rsid w:val="00976FBB"/>
    <w:rsid w:val="009C717B"/>
    <w:rsid w:val="009F06A6"/>
    <w:rsid w:val="009F77E4"/>
    <w:rsid w:val="00A34423"/>
    <w:rsid w:val="00A53BF8"/>
    <w:rsid w:val="00A53ECC"/>
    <w:rsid w:val="00A60005"/>
    <w:rsid w:val="00A67CCE"/>
    <w:rsid w:val="00A712FF"/>
    <w:rsid w:val="00A71E4C"/>
    <w:rsid w:val="00AA57D4"/>
    <w:rsid w:val="00AF75E3"/>
    <w:rsid w:val="00B13AA6"/>
    <w:rsid w:val="00B14FDF"/>
    <w:rsid w:val="00B4197D"/>
    <w:rsid w:val="00B434A7"/>
    <w:rsid w:val="00B70E30"/>
    <w:rsid w:val="00B8039A"/>
    <w:rsid w:val="00BB3FE3"/>
    <w:rsid w:val="00BC0195"/>
    <w:rsid w:val="00BC6D83"/>
    <w:rsid w:val="00BD390A"/>
    <w:rsid w:val="00C124BE"/>
    <w:rsid w:val="00C225FA"/>
    <w:rsid w:val="00C27459"/>
    <w:rsid w:val="00C81864"/>
    <w:rsid w:val="00C95E48"/>
    <w:rsid w:val="00CA377F"/>
    <w:rsid w:val="00CD7577"/>
    <w:rsid w:val="00D1452F"/>
    <w:rsid w:val="00D14E87"/>
    <w:rsid w:val="00D21662"/>
    <w:rsid w:val="00D3634E"/>
    <w:rsid w:val="00D605F8"/>
    <w:rsid w:val="00D6107C"/>
    <w:rsid w:val="00D637B6"/>
    <w:rsid w:val="00D922EB"/>
    <w:rsid w:val="00D97C60"/>
    <w:rsid w:val="00DB37B8"/>
    <w:rsid w:val="00DC36B1"/>
    <w:rsid w:val="00DC46AA"/>
    <w:rsid w:val="00DD402D"/>
    <w:rsid w:val="00DD4F9F"/>
    <w:rsid w:val="00DE11BE"/>
    <w:rsid w:val="00DE5934"/>
    <w:rsid w:val="00E01C41"/>
    <w:rsid w:val="00E10652"/>
    <w:rsid w:val="00E238CF"/>
    <w:rsid w:val="00E44770"/>
    <w:rsid w:val="00E7085F"/>
    <w:rsid w:val="00E715F7"/>
    <w:rsid w:val="00E76650"/>
    <w:rsid w:val="00E835FC"/>
    <w:rsid w:val="00EA5986"/>
    <w:rsid w:val="00EB0EEE"/>
    <w:rsid w:val="00EB1A55"/>
    <w:rsid w:val="00EB3FC8"/>
    <w:rsid w:val="00EC070C"/>
    <w:rsid w:val="00ED361D"/>
    <w:rsid w:val="00ED4A30"/>
    <w:rsid w:val="00EE176E"/>
    <w:rsid w:val="00EF4311"/>
    <w:rsid w:val="00F227F7"/>
    <w:rsid w:val="00F7168E"/>
    <w:rsid w:val="00F77948"/>
    <w:rsid w:val="00F80C2D"/>
    <w:rsid w:val="00FB6ECF"/>
    <w:rsid w:val="00FC4DF4"/>
    <w:rsid w:val="00FC786B"/>
    <w:rsid w:val="00FD0299"/>
    <w:rsid w:val="00FE2431"/>
    <w:rsid w:val="00FE3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E6D824"/>
  <w15:docId w15:val="{24E93DC0-8999-4893-BF2E-C8928CA4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20228-B64B-4ACB-AE1F-9D92F69F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25</TotalTime>
  <Pages>1</Pages>
  <Words>11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/>
  <dc:creator>Your User Name</dc:creator>
  <cp:keywords/>
  <cp:lastModifiedBy>Windows User</cp:lastModifiedBy>
  <cp:revision>20</cp:revision>
  <cp:lastPrinted>2021-07-01T09:58:00Z</cp:lastPrinted>
  <dcterms:created xsi:type="dcterms:W3CDTF">2012-12-06T11:05:00Z</dcterms:created>
  <dcterms:modified xsi:type="dcterms:W3CDTF">2021-07-15T06:40:00Z</dcterms:modified>
</cp:coreProperties>
</file>