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A5DDD" w14:textId="77777777" w:rsidR="00853293" w:rsidRPr="00F016E2" w:rsidRDefault="00853293" w:rsidP="00853293">
      <w:pPr>
        <w:jc w:val="center"/>
        <w:rPr>
          <w:b/>
          <w:color w:val="FF0000"/>
          <w:sz w:val="72"/>
          <w:szCs w:val="72"/>
        </w:rPr>
      </w:pPr>
      <w:r w:rsidRPr="00F016E2">
        <w:rPr>
          <w:b/>
          <w:color w:val="FF0000"/>
          <w:sz w:val="72"/>
          <w:szCs w:val="72"/>
        </w:rPr>
        <w:t xml:space="preserve">UPOZORNĚNÍ  </w:t>
      </w:r>
    </w:p>
    <w:p w14:paraId="049FC03B" w14:textId="77777777" w:rsidR="00853293" w:rsidRDefault="00853293" w:rsidP="00853293">
      <w:pPr>
        <w:jc w:val="center"/>
        <w:rPr>
          <w:sz w:val="40"/>
          <w:szCs w:val="40"/>
        </w:rPr>
      </w:pPr>
    </w:p>
    <w:p w14:paraId="7F9E3BD8" w14:textId="77777777" w:rsidR="00BF7849" w:rsidRDefault="00BF7849" w:rsidP="00853293">
      <w:pPr>
        <w:jc w:val="center"/>
        <w:rPr>
          <w:b/>
          <w:sz w:val="72"/>
          <w:szCs w:val="72"/>
        </w:rPr>
      </w:pPr>
    </w:p>
    <w:p w14:paraId="746AD84F" w14:textId="77777777" w:rsidR="00853293" w:rsidRPr="00BF7849" w:rsidRDefault="00853293" w:rsidP="00853293">
      <w:pPr>
        <w:jc w:val="center"/>
        <w:rPr>
          <w:b/>
          <w:sz w:val="72"/>
          <w:szCs w:val="72"/>
        </w:rPr>
      </w:pPr>
      <w:r w:rsidRPr="00BF7849">
        <w:rPr>
          <w:b/>
          <w:sz w:val="72"/>
          <w:szCs w:val="72"/>
        </w:rPr>
        <w:t>Z DŮVODU</w:t>
      </w:r>
    </w:p>
    <w:p w14:paraId="41F93EDE" w14:textId="77777777" w:rsidR="00853293" w:rsidRPr="00BF7849" w:rsidRDefault="00853293" w:rsidP="00853293">
      <w:pPr>
        <w:jc w:val="center"/>
        <w:rPr>
          <w:b/>
          <w:sz w:val="72"/>
          <w:szCs w:val="72"/>
        </w:rPr>
      </w:pPr>
      <w:r w:rsidRPr="00BF7849">
        <w:rPr>
          <w:b/>
          <w:sz w:val="72"/>
          <w:szCs w:val="72"/>
        </w:rPr>
        <w:t xml:space="preserve"> PŘERUŠENÍ DODÁVKY ELEKTRICKÉ ENERGIE </w:t>
      </w:r>
    </w:p>
    <w:p w14:paraId="11EDA158" w14:textId="77777777" w:rsidR="00853293" w:rsidRPr="00BF7849" w:rsidRDefault="00853293" w:rsidP="00853293">
      <w:pPr>
        <w:jc w:val="center"/>
        <w:rPr>
          <w:b/>
          <w:sz w:val="72"/>
          <w:szCs w:val="72"/>
        </w:rPr>
      </w:pPr>
    </w:p>
    <w:p w14:paraId="6E909C9C" w14:textId="7734CA03" w:rsidR="00BF7849" w:rsidRDefault="00F8298C" w:rsidP="00F8298C">
      <w:pPr>
        <w:jc w:val="center"/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 xml:space="preserve">pondělí </w:t>
      </w:r>
      <w:r w:rsidR="00D16AF9">
        <w:rPr>
          <w:b/>
          <w:color w:val="FF0000"/>
          <w:sz w:val="96"/>
          <w:szCs w:val="96"/>
        </w:rPr>
        <w:t>2</w:t>
      </w:r>
      <w:r w:rsidR="00076E0E" w:rsidRPr="00076E0E">
        <w:rPr>
          <w:b/>
          <w:color w:val="FF0000"/>
          <w:sz w:val="96"/>
          <w:szCs w:val="96"/>
        </w:rPr>
        <w:t>8</w:t>
      </w:r>
      <w:r w:rsidR="009F5BE4" w:rsidRPr="00076E0E">
        <w:rPr>
          <w:b/>
          <w:color w:val="FF0000"/>
          <w:sz w:val="96"/>
          <w:szCs w:val="96"/>
        </w:rPr>
        <w:t>.</w:t>
      </w:r>
      <w:r w:rsidR="00076E0E" w:rsidRPr="00076E0E">
        <w:rPr>
          <w:b/>
          <w:color w:val="FF0000"/>
          <w:sz w:val="96"/>
          <w:szCs w:val="96"/>
        </w:rPr>
        <w:t>2</w:t>
      </w:r>
      <w:r w:rsidR="009F5BE4" w:rsidRPr="00076E0E">
        <w:rPr>
          <w:b/>
          <w:color w:val="FF0000"/>
          <w:sz w:val="96"/>
          <w:szCs w:val="96"/>
        </w:rPr>
        <w:t>.20</w:t>
      </w:r>
      <w:r w:rsidR="001131E1" w:rsidRPr="00076E0E">
        <w:rPr>
          <w:b/>
          <w:color w:val="FF0000"/>
          <w:sz w:val="96"/>
          <w:szCs w:val="96"/>
        </w:rPr>
        <w:t>2</w:t>
      </w:r>
      <w:r w:rsidR="00D16AF9">
        <w:rPr>
          <w:b/>
          <w:color w:val="FF0000"/>
          <w:sz w:val="96"/>
          <w:szCs w:val="96"/>
        </w:rPr>
        <w:t>2</w:t>
      </w:r>
    </w:p>
    <w:p w14:paraId="252ECC1E" w14:textId="1A9894E4" w:rsidR="00D16AF9" w:rsidRPr="00076E0E" w:rsidRDefault="00D16AF9" w:rsidP="00853293">
      <w:pPr>
        <w:jc w:val="center"/>
        <w:rPr>
          <w:b/>
          <w:color w:val="FF0000"/>
          <w:sz w:val="72"/>
          <w:szCs w:val="72"/>
        </w:rPr>
      </w:pPr>
    </w:p>
    <w:p w14:paraId="6C5A48C6" w14:textId="66E44B55" w:rsidR="00076E0E" w:rsidRDefault="00076E0E" w:rsidP="00853293">
      <w:pPr>
        <w:jc w:val="center"/>
        <w:rPr>
          <w:b/>
          <w:sz w:val="72"/>
          <w:szCs w:val="72"/>
        </w:rPr>
      </w:pPr>
    </w:p>
    <w:p w14:paraId="5F2AF2F0" w14:textId="77777777" w:rsidR="00F016E2" w:rsidRDefault="00F016E2" w:rsidP="00853293">
      <w:pPr>
        <w:jc w:val="center"/>
        <w:rPr>
          <w:b/>
          <w:sz w:val="72"/>
          <w:szCs w:val="72"/>
        </w:rPr>
      </w:pPr>
    </w:p>
    <w:p w14:paraId="3DC3F5BF" w14:textId="30299FF4" w:rsidR="00DD402D" w:rsidRPr="00076E0E" w:rsidRDefault="00FF6748" w:rsidP="00BF7849">
      <w:pPr>
        <w:jc w:val="center"/>
        <w:rPr>
          <w:color w:val="FF0000"/>
        </w:rPr>
      </w:pPr>
      <w:r>
        <w:rPr>
          <w:b/>
          <w:color w:val="FF0000"/>
          <w:sz w:val="72"/>
          <w:szCs w:val="72"/>
        </w:rPr>
        <w:t xml:space="preserve">POŠTA </w:t>
      </w:r>
      <w:r w:rsidR="00853293" w:rsidRPr="00076E0E">
        <w:rPr>
          <w:b/>
          <w:color w:val="FF0000"/>
          <w:sz w:val="72"/>
          <w:szCs w:val="72"/>
        </w:rPr>
        <w:t>UZAVŘEN</w:t>
      </w:r>
      <w:r>
        <w:rPr>
          <w:b/>
          <w:color w:val="FF0000"/>
          <w:sz w:val="72"/>
          <w:szCs w:val="72"/>
        </w:rPr>
        <w:t>A</w:t>
      </w:r>
    </w:p>
    <w:sectPr w:rsidR="00DD402D" w:rsidRPr="00076E0E" w:rsidSect="00E10652">
      <w:headerReference w:type="default" r:id="rId8"/>
      <w:footerReference w:type="default" r:id="rId9"/>
      <w:pgSz w:w="11906" w:h="16838" w:code="9"/>
      <w:pgMar w:top="0" w:right="567" w:bottom="39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C845F" w14:textId="77777777" w:rsidR="005749BC" w:rsidRDefault="005749BC">
      <w:r>
        <w:separator/>
      </w:r>
    </w:p>
  </w:endnote>
  <w:endnote w:type="continuationSeparator" w:id="0">
    <w:p w14:paraId="7FB72A79" w14:textId="77777777" w:rsidR="005749BC" w:rsidRDefault="00574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B76B65-B2FA-42CD-B4D9-F7778BDDA9C3}"/>
    <w:embedBold r:id="rId2" w:fontKey="{9CACD872-BFD6-47A9-9ED1-116CBACC6E8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3821EC9-DA37-4F11-BFD3-4C174942A732}"/>
    <w:embedItalic r:id="rId4" w:fontKey="{4307E0D0-B082-4654-AFD4-7895DA43BA9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155A6D3-9266-415E-B5E0-B54BA94077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D6447" w14:textId="77777777" w:rsidR="00E835FC" w:rsidRDefault="00BB3FE3" w:rsidP="0097293E">
    <w:pPr>
      <w:pStyle w:val="Zpat"/>
      <w:spacing w:before="1080"/>
      <w:ind w:left="-113"/>
    </w:pPr>
    <w:r>
      <w:rPr>
        <w:noProof/>
      </w:rPr>
      <w:drawing>
        <wp:inline distT="0" distB="0" distL="0" distR="0" wp14:anchorId="7CF5186D" wp14:editId="61B6FB84">
          <wp:extent cx="6946265" cy="810895"/>
          <wp:effectExtent l="19050" t="0" r="6985" b="0"/>
          <wp:docPr id="2" name="obrázek 3" descr="C:\Users\Vláďa\Desktop\drasov_hlavic-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Vláďa\Desktop\drasov_hlavic-pa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26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3CAB8" w14:textId="77777777" w:rsidR="005749BC" w:rsidRDefault="005749BC">
      <w:r>
        <w:separator/>
      </w:r>
    </w:p>
  </w:footnote>
  <w:footnote w:type="continuationSeparator" w:id="0">
    <w:p w14:paraId="43AA9DF1" w14:textId="77777777" w:rsidR="005749BC" w:rsidRDefault="005749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1FE5" w14:textId="77777777" w:rsidR="004846CF" w:rsidRDefault="00EE176E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  <w:r>
      <w:object w:dxaOrig="4029" w:dyaOrig="670" w14:anchorId="7ABB42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2.6pt;height:37.2pt">
          <v:imagedata r:id="rId1" o:title=""/>
        </v:shape>
        <o:OLEObject Type="Embed" ProgID="CorelDraw.Graphic.15" ShapeID="_x0000_i1025" DrawAspect="Content" ObjectID="_1706439650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6"/>
  </w:num>
  <w:num w:numId="3">
    <w:abstractNumId w:val="6"/>
  </w:num>
  <w:num w:numId="4">
    <w:abstractNumId w:val="15"/>
  </w:num>
  <w:num w:numId="5">
    <w:abstractNumId w:val="13"/>
  </w:num>
  <w:num w:numId="6">
    <w:abstractNumId w:val="11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12"/>
  </w:num>
  <w:num w:numId="14">
    <w:abstractNumId w:val="17"/>
  </w:num>
  <w:num w:numId="15">
    <w:abstractNumId w:val="8"/>
  </w:num>
  <w:num w:numId="16">
    <w:abstractNumId w:val="14"/>
  </w:num>
  <w:num w:numId="17">
    <w:abstractNumId w:val="19"/>
  </w:num>
  <w:num w:numId="18">
    <w:abstractNumId w:val="10"/>
  </w:num>
  <w:num w:numId="19">
    <w:abstractNumId w:val="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41A"/>
    <w:rsid w:val="00000CA0"/>
    <w:rsid w:val="00040230"/>
    <w:rsid w:val="00076E0E"/>
    <w:rsid w:val="000D0FC8"/>
    <w:rsid w:val="000E553A"/>
    <w:rsid w:val="0010031E"/>
    <w:rsid w:val="001131E1"/>
    <w:rsid w:val="00132A51"/>
    <w:rsid w:val="00134727"/>
    <w:rsid w:val="0013735D"/>
    <w:rsid w:val="0015728F"/>
    <w:rsid w:val="00167B7C"/>
    <w:rsid w:val="001A2127"/>
    <w:rsid w:val="002124E6"/>
    <w:rsid w:val="00222F3F"/>
    <w:rsid w:val="00224005"/>
    <w:rsid w:val="00235491"/>
    <w:rsid w:val="00237CC9"/>
    <w:rsid w:val="002765ED"/>
    <w:rsid w:val="002B5582"/>
    <w:rsid w:val="002C7F55"/>
    <w:rsid w:val="0032606C"/>
    <w:rsid w:val="00380D36"/>
    <w:rsid w:val="003B08EF"/>
    <w:rsid w:val="003D0C05"/>
    <w:rsid w:val="003D1BE1"/>
    <w:rsid w:val="003E218C"/>
    <w:rsid w:val="004227A7"/>
    <w:rsid w:val="0043441A"/>
    <w:rsid w:val="004846CF"/>
    <w:rsid w:val="004B75B2"/>
    <w:rsid w:val="004F495F"/>
    <w:rsid w:val="00533B14"/>
    <w:rsid w:val="0055122E"/>
    <w:rsid w:val="005749BC"/>
    <w:rsid w:val="00574B0B"/>
    <w:rsid w:val="0057587D"/>
    <w:rsid w:val="0058558D"/>
    <w:rsid w:val="00594F13"/>
    <w:rsid w:val="005A4143"/>
    <w:rsid w:val="005B27D7"/>
    <w:rsid w:val="005E079F"/>
    <w:rsid w:val="005E124C"/>
    <w:rsid w:val="005F60F5"/>
    <w:rsid w:val="006071BF"/>
    <w:rsid w:val="00613295"/>
    <w:rsid w:val="006229C4"/>
    <w:rsid w:val="00627AA0"/>
    <w:rsid w:val="00656B73"/>
    <w:rsid w:val="00685B47"/>
    <w:rsid w:val="006D52B4"/>
    <w:rsid w:val="006F0B2F"/>
    <w:rsid w:val="007031B5"/>
    <w:rsid w:val="0070680C"/>
    <w:rsid w:val="00707337"/>
    <w:rsid w:val="00730F25"/>
    <w:rsid w:val="007B0B6E"/>
    <w:rsid w:val="007C5617"/>
    <w:rsid w:val="007D6406"/>
    <w:rsid w:val="00802331"/>
    <w:rsid w:val="00833E8F"/>
    <w:rsid w:val="00843AA0"/>
    <w:rsid w:val="00847037"/>
    <w:rsid w:val="00853293"/>
    <w:rsid w:val="008A4154"/>
    <w:rsid w:val="00904DBC"/>
    <w:rsid w:val="00906EDE"/>
    <w:rsid w:val="00942460"/>
    <w:rsid w:val="0097293E"/>
    <w:rsid w:val="00976FBB"/>
    <w:rsid w:val="00990E71"/>
    <w:rsid w:val="009A348C"/>
    <w:rsid w:val="009A3C85"/>
    <w:rsid w:val="009C717B"/>
    <w:rsid w:val="009F06A6"/>
    <w:rsid w:val="009F5BE4"/>
    <w:rsid w:val="009F77E4"/>
    <w:rsid w:val="00A34423"/>
    <w:rsid w:val="00A35F00"/>
    <w:rsid w:val="00A53BF8"/>
    <w:rsid w:val="00A53ECC"/>
    <w:rsid w:val="00A67CCE"/>
    <w:rsid w:val="00A712FF"/>
    <w:rsid w:val="00A71BC2"/>
    <w:rsid w:val="00A71E4C"/>
    <w:rsid w:val="00AA57D4"/>
    <w:rsid w:val="00AF75E3"/>
    <w:rsid w:val="00B13AA6"/>
    <w:rsid w:val="00B14FDF"/>
    <w:rsid w:val="00B434A7"/>
    <w:rsid w:val="00B915E7"/>
    <w:rsid w:val="00BB3FE3"/>
    <w:rsid w:val="00BC0195"/>
    <w:rsid w:val="00BC6D83"/>
    <w:rsid w:val="00BF7849"/>
    <w:rsid w:val="00C27459"/>
    <w:rsid w:val="00C95E48"/>
    <w:rsid w:val="00CA377F"/>
    <w:rsid w:val="00CD7577"/>
    <w:rsid w:val="00D1452F"/>
    <w:rsid w:val="00D16AF9"/>
    <w:rsid w:val="00D21662"/>
    <w:rsid w:val="00D3634E"/>
    <w:rsid w:val="00D5429B"/>
    <w:rsid w:val="00D605F8"/>
    <w:rsid w:val="00D6107C"/>
    <w:rsid w:val="00D637B6"/>
    <w:rsid w:val="00D922EB"/>
    <w:rsid w:val="00D97C60"/>
    <w:rsid w:val="00DB37B8"/>
    <w:rsid w:val="00DB4D43"/>
    <w:rsid w:val="00DC36B1"/>
    <w:rsid w:val="00DC46AA"/>
    <w:rsid w:val="00DD402D"/>
    <w:rsid w:val="00DE11BE"/>
    <w:rsid w:val="00E01C41"/>
    <w:rsid w:val="00E05C6B"/>
    <w:rsid w:val="00E10652"/>
    <w:rsid w:val="00E238CF"/>
    <w:rsid w:val="00E43C0E"/>
    <w:rsid w:val="00E44770"/>
    <w:rsid w:val="00E526A8"/>
    <w:rsid w:val="00E715F7"/>
    <w:rsid w:val="00E76650"/>
    <w:rsid w:val="00E835FC"/>
    <w:rsid w:val="00EA5986"/>
    <w:rsid w:val="00EB1A55"/>
    <w:rsid w:val="00EB3FC8"/>
    <w:rsid w:val="00ED4A30"/>
    <w:rsid w:val="00EE176E"/>
    <w:rsid w:val="00EF4311"/>
    <w:rsid w:val="00F016E2"/>
    <w:rsid w:val="00F227F7"/>
    <w:rsid w:val="00F80C2D"/>
    <w:rsid w:val="00F8298C"/>
    <w:rsid w:val="00F8338D"/>
    <w:rsid w:val="00FB6ECF"/>
    <w:rsid w:val="00FC56AA"/>
    <w:rsid w:val="00FC786B"/>
    <w:rsid w:val="00FD0299"/>
    <w:rsid w:val="00FF67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597AE61"/>
  <w15:docId w15:val="{36765A6C-B84F-40F7-889C-C187D8696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13F5C-A24B-4057-B77A-BA15FB364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</Template>
  <TotalTime>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Your User Name</dc:creator>
  <cp:lastModifiedBy>Windows User</cp:lastModifiedBy>
  <cp:revision>6</cp:revision>
  <cp:lastPrinted>2021-12-03T08:06:00Z</cp:lastPrinted>
  <dcterms:created xsi:type="dcterms:W3CDTF">2021-12-03T08:05:00Z</dcterms:created>
  <dcterms:modified xsi:type="dcterms:W3CDTF">2022-02-15T13:14:00Z</dcterms:modified>
</cp:coreProperties>
</file>