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DA2FF" w14:textId="77777777" w:rsidR="00B70E30" w:rsidRPr="00AF6963" w:rsidRDefault="00853293" w:rsidP="00853293">
      <w:pPr>
        <w:jc w:val="center"/>
        <w:rPr>
          <w:b/>
          <w:color w:val="FF0000"/>
          <w:sz w:val="72"/>
          <w:szCs w:val="72"/>
        </w:rPr>
      </w:pPr>
      <w:r w:rsidRPr="00AF6963">
        <w:rPr>
          <w:b/>
          <w:color w:val="FF0000"/>
          <w:sz w:val="96"/>
          <w:szCs w:val="96"/>
        </w:rPr>
        <w:t xml:space="preserve">UPOZORNĚNÍ </w:t>
      </w:r>
      <w:r w:rsidRPr="00AF6963">
        <w:rPr>
          <w:b/>
          <w:color w:val="FF0000"/>
          <w:sz w:val="72"/>
          <w:szCs w:val="72"/>
        </w:rPr>
        <w:t xml:space="preserve"> </w:t>
      </w:r>
    </w:p>
    <w:p w14:paraId="1692F0B3" w14:textId="77777777" w:rsidR="00B70E30" w:rsidRPr="00AF6963" w:rsidRDefault="00B70E30" w:rsidP="00853293">
      <w:pPr>
        <w:jc w:val="center"/>
        <w:rPr>
          <w:color w:val="FF0000"/>
          <w:sz w:val="40"/>
          <w:szCs w:val="40"/>
        </w:rPr>
      </w:pPr>
    </w:p>
    <w:p w14:paraId="1E28B169" w14:textId="77777777" w:rsidR="005272B0" w:rsidRPr="00AF6963" w:rsidRDefault="005272B0" w:rsidP="00853293">
      <w:pPr>
        <w:jc w:val="center"/>
        <w:rPr>
          <w:color w:val="FF0000"/>
          <w:sz w:val="40"/>
          <w:szCs w:val="40"/>
        </w:rPr>
      </w:pPr>
    </w:p>
    <w:p w14:paraId="1A2ACD55" w14:textId="77777777" w:rsidR="00EB0EEE" w:rsidRPr="00AF6963" w:rsidRDefault="00EB0EEE" w:rsidP="00853293">
      <w:pPr>
        <w:jc w:val="center"/>
        <w:rPr>
          <w:color w:val="FF0000"/>
          <w:sz w:val="40"/>
          <w:szCs w:val="40"/>
        </w:rPr>
      </w:pPr>
    </w:p>
    <w:p w14:paraId="44B5AF26" w14:textId="77777777" w:rsidR="00E037F1" w:rsidRPr="00AF6963" w:rsidRDefault="00E037F1" w:rsidP="00853293">
      <w:pPr>
        <w:jc w:val="center"/>
        <w:rPr>
          <w:color w:val="FF0000"/>
          <w:sz w:val="40"/>
          <w:szCs w:val="40"/>
        </w:rPr>
      </w:pPr>
    </w:p>
    <w:p w14:paraId="0DD5AFB4" w14:textId="1C28BC99" w:rsidR="00C124BE" w:rsidRDefault="004F52FF" w:rsidP="00560825">
      <w:pPr>
        <w:jc w:val="center"/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>20</w:t>
      </w:r>
      <w:r w:rsidR="008D2271" w:rsidRPr="00AF6963">
        <w:rPr>
          <w:b/>
          <w:color w:val="FF0000"/>
          <w:sz w:val="96"/>
          <w:szCs w:val="96"/>
        </w:rPr>
        <w:t>.</w:t>
      </w:r>
      <w:r>
        <w:rPr>
          <w:b/>
          <w:color w:val="FF0000"/>
          <w:sz w:val="96"/>
          <w:szCs w:val="96"/>
        </w:rPr>
        <w:t>12</w:t>
      </w:r>
      <w:r w:rsidR="00853293" w:rsidRPr="00AF6963">
        <w:rPr>
          <w:b/>
          <w:color w:val="FF0000"/>
          <w:sz w:val="96"/>
          <w:szCs w:val="96"/>
        </w:rPr>
        <w:t>.</w:t>
      </w:r>
      <w:r w:rsidR="00D02A8A">
        <w:rPr>
          <w:b/>
          <w:color w:val="FF0000"/>
          <w:sz w:val="96"/>
          <w:szCs w:val="96"/>
        </w:rPr>
        <w:t xml:space="preserve"> </w:t>
      </w:r>
      <w:r>
        <w:rPr>
          <w:b/>
          <w:color w:val="FF0000"/>
          <w:sz w:val="96"/>
          <w:szCs w:val="96"/>
        </w:rPr>
        <w:t>–</w:t>
      </w:r>
      <w:r w:rsidR="00DD4F9F" w:rsidRPr="00AF6963">
        <w:rPr>
          <w:b/>
          <w:color w:val="FF0000"/>
          <w:sz w:val="96"/>
          <w:szCs w:val="96"/>
        </w:rPr>
        <w:t xml:space="preserve"> </w:t>
      </w:r>
      <w:r>
        <w:rPr>
          <w:b/>
          <w:color w:val="FF0000"/>
          <w:sz w:val="96"/>
          <w:szCs w:val="96"/>
        </w:rPr>
        <w:t>31.12.</w:t>
      </w:r>
      <w:r w:rsidR="00DD4F9F" w:rsidRPr="00AF6963">
        <w:rPr>
          <w:b/>
          <w:color w:val="FF0000"/>
          <w:sz w:val="96"/>
          <w:szCs w:val="96"/>
        </w:rPr>
        <w:t>202</w:t>
      </w:r>
      <w:r w:rsidR="007E558D" w:rsidRPr="00AF6963">
        <w:rPr>
          <w:b/>
          <w:color w:val="FF0000"/>
          <w:sz w:val="96"/>
          <w:szCs w:val="96"/>
        </w:rPr>
        <w:t>4</w:t>
      </w:r>
    </w:p>
    <w:p w14:paraId="70C39B7C" w14:textId="7AE15CD5" w:rsidR="00E037F1" w:rsidRDefault="00E037F1" w:rsidP="00E037F1">
      <w:pPr>
        <w:jc w:val="center"/>
        <w:rPr>
          <w:b/>
          <w:color w:val="FF0000"/>
          <w:sz w:val="96"/>
          <w:szCs w:val="96"/>
        </w:rPr>
      </w:pPr>
      <w:r w:rsidRPr="00AF6963">
        <w:rPr>
          <w:b/>
          <w:color w:val="FF0000"/>
          <w:sz w:val="96"/>
          <w:szCs w:val="96"/>
        </w:rPr>
        <w:t>DOVOLENÁ</w:t>
      </w:r>
    </w:p>
    <w:p w14:paraId="57AEE714" w14:textId="77777777" w:rsidR="00AF6963" w:rsidRDefault="00AF6963" w:rsidP="00E037F1">
      <w:pPr>
        <w:jc w:val="center"/>
        <w:rPr>
          <w:b/>
          <w:sz w:val="96"/>
          <w:szCs w:val="96"/>
        </w:rPr>
      </w:pPr>
    </w:p>
    <w:p w14:paraId="229D5C97" w14:textId="77777777" w:rsidR="00AF6963" w:rsidRPr="00E037F1" w:rsidRDefault="00AF6963" w:rsidP="00E037F1">
      <w:pPr>
        <w:jc w:val="center"/>
        <w:rPr>
          <w:b/>
          <w:sz w:val="96"/>
          <w:szCs w:val="96"/>
        </w:rPr>
      </w:pPr>
    </w:p>
    <w:p w14:paraId="2ED3947C" w14:textId="77777777" w:rsidR="00AF6963" w:rsidRPr="00AF6963" w:rsidRDefault="00AF6963" w:rsidP="00AF6963">
      <w:pPr>
        <w:jc w:val="center"/>
        <w:rPr>
          <w:b/>
          <w:color w:val="FF0000"/>
          <w:sz w:val="96"/>
          <w:szCs w:val="96"/>
        </w:rPr>
      </w:pPr>
      <w:r w:rsidRPr="00AF6963">
        <w:rPr>
          <w:b/>
          <w:color w:val="FF0000"/>
          <w:sz w:val="96"/>
          <w:szCs w:val="96"/>
        </w:rPr>
        <w:t>ÚŘEDNÍ HODINY</w:t>
      </w:r>
    </w:p>
    <w:p w14:paraId="05F41DAF" w14:textId="77777777" w:rsidR="00AF6963" w:rsidRDefault="00AF6963" w:rsidP="00AF6963">
      <w:pPr>
        <w:jc w:val="center"/>
        <w:rPr>
          <w:b/>
          <w:color w:val="FF0000"/>
          <w:sz w:val="96"/>
          <w:szCs w:val="96"/>
        </w:rPr>
      </w:pPr>
      <w:r w:rsidRPr="00AF6963">
        <w:rPr>
          <w:b/>
          <w:color w:val="FF0000"/>
          <w:sz w:val="96"/>
          <w:szCs w:val="96"/>
        </w:rPr>
        <w:t>ZRUŠENY</w:t>
      </w:r>
    </w:p>
    <w:p w14:paraId="4C772DFC" w14:textId="77777777" w:rsidR="00DD402D" w:rsidRPr="005E124C" w:rsidRDefault="00DD402D" w:rsidP="00843AA0"/>
    <w:sectPr w:rsidR="00DD402D" w:rsidRPr="005E124C" w:rsidSect="00E10652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60B39" w14:textId="77777777" w:rsidR="00BA495C" w:rsidRDefault="00BA495C">
      <w:r>
        <w:separator/>
      </w:r>
    </w:p>
  </w:endnote>
  <w:endnote w:type="continuationSeparator" w:id="0">
    <w:p w14:paraId="2E1DDDC5" w14:textId="77777777" w:rsidR="00BA495C" w:rsidRDefault="00BA4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51FE19B-AC93-402F-B237-1B44B5C6BA1B}"/>
    <w:embedBold r:id="rId2" w:fontKey="{55D1CB73-D1F7-421B-B6C1-BC7DBB14065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81B932B-BE8D-4804-931F-3B97B24F7188}"/>
    <w:embedItalic r:id="rId4" w:fontKey="{783E0237-1258-4043-B81E-41231D700FA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4E381F9-12A1-4F00-92D3-2E7816202F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48117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22C550BB" wp14:editId="06B6E2E4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C2059" w14:textId="77777777" w:rsidR="00BA495C" w:rsidRDefault="00BA495C">
      <w:r>
        <w:separator/>
      </w:r>
    </w:p>
  </w:footnote>
  <w:footnote w:type="continuationSeparator" w:id="0">
    <w:p w14:paraId="65E7A4A6" w14:textId="77777777" w:rsidR="00BA495C" w:rsidRDefault="00BA4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01636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653E5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75pt;height:37.5pt">
          <v:imagedata r:id="rId1" o:title=""/>
        </v:shape>
        <o:OLEObject Type="Embed" ProgID="CorelDraw.Graphic.15" ShapeID="_x0000_i1025" DrawAspect="Content" ObjectID="_179698358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8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1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7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826241195">
    <w:abstractNumId w:val="18"/>
  </w:num>
  <w:num w:numId="2" w16cid:durableId="2013485691">
    <w:abstractNumId w:val="16"/>
  </w:num>
  <w:num w:numId="3" w16cid:durableId="1908345993">
    <w:abstractNumId w:val="6"/>
  </w:num>
  <w:num w:numId="4" w16cid:durableId="344482727">
    <w:abstractNumId w:val="15"/>
  </w:num>
  <w:num w:numId="5" w16cid:durableId="1112626641">
    <w:abstractNumId w:val="13"/>
  </w:num>
  <w:num w:numId="6" w16cid:durableId="691996404">
    <w:abstractNumId w:val="11"/>
  </w:num>
  <w:num w:numId="7" w16cid:durableId="1639725820">
    <w:abstractNumId w:val="4"/>
  </w:num>
  <w:num w:numId="8" w16cid:durableId="1022048604">
    <w:abstractNumId w:val="3"/>
  </w:num>
  <w:num w:numId="9" w16cid:durableId="342560497">
    <w:abstractNumId w:val="2"/>
  </w:num>
  <w:num w:numId="10" w16cid:durableId="179707974">
    <w:abstractNumId w:val="1"/>
  </w:num>
  <w:num w:numId="11" w16cid:durableId="1790586689">
    <w:abstractNumId w:val="0"/>
  </w:num>
  <w:num w:numId="12" w16cid:durableId="267200168">
    <w:abstractNumId w:val="7"/>
  </w:num>
  <w:num w:numId="13" w16cid:durableId="373702764">
    <w:abstractNumId w:val="12"/>
  </w:num>
  <w:num w:numId="14" w16cid:durableId="152067451">
    <w:abstractNumId w:val="17"/>
  </w:num>
  <w:num w:numId="15" w16cid:durableId="732313773">
    <w:abstractNumId w:val="8"/>
  </w:num>
  <w:num w:numId="16" w16cid:durableId="662706044">
    <w:abstractNumId w:val="14"/>
  </w:num>
  <w:num w:numId="17" w16cid:durableId="1477257176">
    <w:abstractNumId w:val="19"/>
  </w:num>
  <w:num w:numId="18" w16cid:durableId="710960396">
    <w:abstractNumId w:val="10"/>
  </w:num>
  <w:num w:numId="19" w16cid:durableId="61222267">
    <w:abstractNumId w:val="9"/>
  </w:num>
  <w:num w:numId="20" w16cid:durableId="4185281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41A"/>
    <w:rsid w:val="00000CA0"/>
    <w:rsid w:val="00010B0C"/>
    <w:rsid w:val="00041092"/>
    <w:rsid w:val="000A0517"/>
    <w:rsid w:val="000D0FC8"/>
    <w:rsid w:val="000D352C"/>
    <w:rsid w:val="000E553A"/>
    <w:rsid w:val="0010031E"/>
    <w:rsid w:val="00132A51"/>
    <w:rsid w:val="00134727"/>
    <w:rsid w:val="0013735D"/>
    <w:rsid w:val="00142D26"/>
    <w:rsid w:val="0015728F"/>
    <w:rsid w:val="00157693"/>
    <w:rsid w:val="00167B7C"/>
    <w:rsid w:val="001A2127"/>
    <w:rsid w:val="002124E6"/>
    <w:rsid w:val="0021608E"/>
    <w:rsid w:val="00222F3F"/>
    <w:rsid w:val="00237CC9"/>
    <w:rsid w:val="00242A70"/>
    <w:rsid w:val="00265FD2"/>
    <w:rsid w:val="00267ECC"/>
    <w:rsid w:val="002765ED"/>
    <w:rsid w:val="002A2E33"/>
    <w:rsid w:val="002B5582"/>
    <w:rsid w:val="002C7F55"/>
    <w:rsid w:val="002D7DB4"/>
    <w:rsid w:val="0032606C"/>
    <w:rsid w:val="003473B4"/>
    <w:rsid w:val="00380D36"/>
    <w:rsid w:val="003B08EF"/>
    <w:rsid w:val="003B3431"/>
    <w:rsid w:val="003D0C05"/>
    <w:rsid w:val="003D1BE1"/>
    <w:rsid w:val="004227A7"/>
    <w:rsid w:val="0043441A"/>
    <w:rsid w:val="00475C9F"/>
    <w:rsid w:val="004846CF"/>
    <w:rsid w:val="004A65FD"/>
    <w:rsid w:val="004B2F91"/>
    <w:rsid w:val="004B75B2"/>
    <w:rsid w:val="004E0E8E"/>
    <w:rsid w:val="004F38E3"/>
    <w:rsid w:val="004F52FF"/>
    <w:rsid w:val="00525AA4"/>
    <w:rsid w:val="005272B0"/>
    <w:rsid w:val="00532A0A"/>
    <w:rsid w:val="00533B14"/>
    <w:rsid w:val="00536F22"/>
    <w:rsid w:val="0055122E"/>
    <w:rsid w:val="00560825"/>
    <w:rsid w:val="00574B0B"/>
    <w:rsid w:val="0058558D"/>
    <w:rsid w:val="00594F13"/>
    <w:rsid w:val="005A4143"/>
    <w:rsid w:val="005B27D7"/>
    <w:rsid w:val="005E124C"/>
    <w:rsid w:val="005F60F5"/>
    <w:rsid w:val="006071BF"/>
    <w:rsid w:val="00613295"/>
    <w:rsid w:val="006229C4"/>
    <w:rsid w:val="00627AA0"/>
    <w:rsid w:val="00656B73"/>
    <w:rsid w:val="0067600C"/>
    <w:rsid w:val="006B5FB4"/>
    <w:rsid w:val="006F0B2F"/>
    <w:rsid w:val="007031B5"/>
    <w:rsid w:val="0070680C"/>
    <w:rsid w:val="00707337"/>
    <w:rsid w:val="00730F25"/>
    <w:rsid w:val="007371EA"/>
    <w:rsid w:val="00743F9A"/>
    <w:rsid w:val="0075124D"/>
    <w:rsid w:val="00765B38"/>
    <w:rsid w:val="00790C3B"/>
    <w:rsid w:val="007B0B6E"/>
    <w:rsid w:val="007B5075"/>
    <w:rsid w:val="007C5617"/>
    <w:rsid w:val="007D6406"/>
    <w:rsid w:val="007E558D"/>
    <w:rsid w:val="00814485"/>
    <w:rsid w:val="00833E8F"/>
    <w:rsid w:val="00840030"/>
    <w:rsid w:val="00843AA0"/>
    <w:rsid w:val="00847037"/>
    <w:rsid w:val="00853293"/>
    <w:rsid w:val="008D2271"/>
    <w:rsid w:val="008D5019"/>
    <w:rsid w:val="00904DBC"/>
    <w:rsid w:val="00906EDE"/>
    <w:rsid w:val="009077DB"/>
    <w:rsid w:val="00942460"/>
    <w:rsid w:val="0097293E"/>
    <w:rsid w:val="00976FBB"/>
    <w:rsid w:val="009C717B"/>
    <w:rsid w:val="009F06A6"/>
    <w:rsid w:val="009F77E4"/>
    <w:rsid w:val="00A34423"/>
    <w:rsid w:val="00A53BF8"/>
    <w:rsid w:val="00A53ECC"/>
    <w:rsid w:val="00A60005"/>
    <w:rsid w:val="00A67CCE"/>
    <w:rsid w:val="00A712FF"/>
    <w:rsid w:val="00A71E4C"/>
    <w:rsid w:val="00AA57D4"/>
    <w:rsid w:val="00AF6963"/>
    <w:rsid w:val="00AF75E3"/>
    <w:rsid w:val="00B13AA6"/>
    <w:rsid w:val="00B14FDF"/>
    <w:rsid w:val="00B4197D"/>
    <w:rsid w:val="00B434A7"/>
    <w:rsid w:val="00B70E30"/>
    <w:rsid w:val="00B8039A"/>
    <w:rsid w:val="00BA495C"/>
    <w:rsid w:val="00BB3FE3"/>
    <w:rsid w:val="00BC0195"/>
    <w:rsid w:val="00BC6D83"/>
    <w:rsid w:val="00BD390A"/>
    <w:rsid w:val="00C124BE"/>
    <w:rsid w:val="00C225FA"/>
    <w:rsid w:val="00C27459"/>
    <w:rsid w:val="00C81864"/>
    <w:rsid w:val="00C95E48"/>
    <w:rsid w:val="00C963B3"/>
    <w:rsid w:val="00CA377F"/>
    <w:rsid w:val="00CD7577"/>
    <w:rsid w:val="00CD7971"/>
    <w:rsid w:val="00D02A8A"/>
    <w:rsid w:val="00D1452F"/>
    <w:rsid w:val="00D14E87"/>
    <w:rsid w:val="00D21662"/>
    <w:rsid w:val="00D3634E"/>
    <w:rsid w:val="00D605F8"/>
    <w:rsid w:val="00D6107C"/>
    <w:rsid w:val="00D637B6"/>
    <w:rsid w:val="00D922EB"/>
    <w:rsid w:val="00D97C60"/>
    <w:rsid w:val="00DB37B8"/>
    <w:rsid w:val="00DC36B1"/>
    <w:rsid w:val="00DC46AA"/>
    <w:rsid w:val="00DD402D"/>
    <w:rsid w:val="00DD4F9F"/>
    <w:rsid w:val="00DE11BE"/>
    <w:rsid w:val="00DE5934"/>
    <w:rsid w:val="00E01C41"/>
    <w:rsid w:val="00E037F1"/>
    <w:rsid w:val="00E10652"/>
    <w:rsid w:val="00E238CF"/>
    <w:rsid w:val="00E44770"/>
    <w:rsid w:val="00E56A61"/>
    <w:rsid w:val="00E7085F"/>
    <w:rsid w:val="00E715F7"/>
    <w:rsid w:val="00E76650"/>
    <w:rsid w:val="00E835FC"/>
    <w:rsid w:val="00EA5986"/>
    <w:rsid w:val="00EB0EEE"/>
    <w:rsid w:val="00EB1A55"/>
    <w:rsid w:val="00EB3FC8"/>
    <w:rsid w:val="00EC070C"/>
    <w:rsid w:val="00ED361D"/>
    <w:rsid w:val="00ED449E"/>
    <w:rsid w:val="00ED4A30"/>
    <w:rsid w:val="00EE176E"/>
    <w:rsid w:val="00EF4311"/>
    <w:rsid w:val="00F227F7"/>
    <w:rsid w:val="00F7168E"/>
    <w:rsid w:val="00F77948"/>
    <w:rsid w:val="00F80C2D"/>
    <w:rsid w:val="00F96048"/>
    <w:rsid w:val="00FB6ECF"/>
    <w:rsid w:val="00FC4DF4"/>
    <w:rsid w:val="00FC786B"/>
    <w:rsid w:val="00FD0299"/>
    <w:rsid w:val="00FE2431"/>
    <w:rsid w:val="00FE3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E6D824"/>
  <w15:docId w15:val="{24E93DC0-8999-4893-BF2E-C8928CA4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20228-B64B-4ACB-AE1F-9D92F69F7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</Template>
  <TotalTime>37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subject/>
  <dc:creator>Your User Name</dc:creator>
  <cp:keywords/>
  <cp:lastModifiedBy>Windows User</cp:lastModifiedBy>
  <cp:revision>35</cp:revision>
  <cp:lastPrinted>2022-06-23T05:53:00Z</cp:lastPrinted>
  <dcterms:created xsi:type="dcterms:W3CDTF">2012-12-06T11:05:00Z</dcterms:created>
  <dcterms:modified xsi:type="dcterms:W3CDTF">2024-12-29T12:20:00Z</dcterms:modified>
</cp:coreProperties>
</file>