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E6BBD" w14:textId="7D96F573" w:rsidR="00853293" w:rsidRPr="00D616ED" w:rsidRDefault="00853293" w:rsidP="00853293">
      <w:pPr>
        <w:jc w:val="center"/>
        <w:rPr>
          <w:b/>
          <w:bCs/>
          <w:sz w:val="40"/>
          <w:szCs w:val="40"/>
        </w:rPr>
      </w:pPr>
      <w:proofErr w:type="gramStart"/>
      <w:r w:rsidRPr="00D616ED">
        <w:rPr>
          <w:b/>
          <w:bCs/>
          <w:sz w:val="40"/>
          <w:szCs w:val="40"/>
        </w:rPr>
        <w:t>UPOZORNĚNÍ  OBČANŮM</w:t>
      </w:r>
      <w:proofErr w:type="gramEnd"/>
      <w:r w:rsidRPr="00D616ED">
        <w:rPr>
          <w:b/>
          <w:bCs/>
          <w:sz w:val="40"/>
          <w:szCs w:val="40"/>
        </w:rPr>
        <w:t>:</w:t>
      </w:r>
    </w:p>
    <w:p w14:paraId="23534A05" w14:textId="77777777" w:rsidR="00D616ED" w:rsidRDefault="00D616ED" w:rsidP="00853293">
      <w:pPr>
        <w:jc w:val="center"/>
        <w:rPr>
          <w:sz w:val="40"/>
          <w:szCs w:val="40"/>
        </w:rPr>
      </w:pPr>
    </w:p>
    <w:p w14:paraId="3747FA57" w14:textId="77777777" w:rsidR="00853293" w:rsidRPr="00D616ED" w:rsidRDefault="00853293" w:rsidP="00853293">
      <w:pPr>
        <w:jc w:val="center"/>
        <w:rPr>
          <w:b/>
          <w:bCs/>
          <w:sz w:val="40"/>
          <w:szCs w:val="40"/>
        </w:rPr>
      </w:pPr>
    </w:p>
    <w:p w14:paraId="5F5BBCC9" w14:textId="77777777" w:rsidR="00853293" w:rsidRPr="00D616ED" w:rsidRDefault="00853293" w:rsidP="00853293">
      <w:pPr>
        <w:jc w:val="center"/>
        <w:rPr>
          <w:b/>
          <w:bCs/>
          <w:sz w:val="40"/>
          <w:szCs w:val="40"/>
        </w:rPr>
      </w:pPr>
      <w:r w:rsidRPr="00D616ED">
        <w:rPr>
          <w:b/>
          <w:bCs/>
          <w:sz w:val="40"/>
          <w:szCs w:val="40"/>
        </w:rPr>
        <w:t>Z DŮVODU</w:t>
      </w:r>
    </w:p>
    <w:p w14:paraId="5D665B69" w14:textId="4FB314E6" w:rsidR="00853293" w:rsidRPr="00D616ED" w:rsidRDefault="00853293" w:rsidP="00853293">
      <w:pPr>
        <w:jc w:val="center"/>
        <w:rPr>
          <w:b/>
          <w:bCs/>
          <w:sz w:val="40"/>
          <w:szCs w:val="40"/>
        </w:rPr>
      </w:pPr>
      <w:r w:rsidRPr="00D616ED">
        <w:rPr>
          <w:b/>
          <w:bCs/>
          <w:sz w:val="40"/>
          <w:szCs w:val="40"/>
        </w:rPr>
        <w:t xml:space="preserve"> PŘERUŠENÍ DODÁVKY ELEKTRICKÉ ENERGIE </w:t>
      </w:r>
    </w:p>
    <w:p w14:paraId="24358E21" w14:textId="77777777" w:rsidR="00D616ED" w:rsidRPr="00D616ED" w:rsidRDefault="00D616ED" w:rsidP="00853293">
      <w:pPr>
        <w:jc w:val="center"/>
        <w:rPr>
          <w:b/>
          <w:bCs/>
          <w:sz w:val="40"/>
          <w:szCs w:val="40"/>
        </w:rPr>
      </w:pPr>
    </w:p>
    <w:p w14:paraId="3DF52AA1" w14:textId="77777777" w:rsidR="00D616ED" w:rsidRDefault="00D616ED" w:rsidP="00D616ED">
      <w:pPr>
        <w:jc w:val="center"/>
        <w:rPr>
          <w:b/>
          <w:bCs/>
          <w:sz w:val="40"/>
          <w:szCs w:val="40"/>
        </w:rPr>
      </w:pPr>
    </w:p>
    <w:p w14:paraId="721E1D6C" w14:textId="77777777" w:rsidR="00D616ED" w:rsidRDefault="00D616ED" w:rsidP="00D616ED">
      <w:pPr>
        <w:jc w:val="center"/>
        <w:rPr>
          <w:b/>
          <w:bCs/>
          <w:sz w:val="40"/>
          <w:szCs w:val="40"/>
        </w:rPr>
      </w:pPr>
    </w:p>
    <w:p w14:paraId="2C0479E0" w14:textId="01714985" w:rsidR="00D616ED" w:rsidRPr="00D616ED" w:rsidRDefault="00D616ED" w:rsidP="00D616ED">
      <w:pPr>
        <w:jc w:val="center"/>
        <w:rPr>
          <w:b/>
          <w:bCs/>
          <w:sz w:val="40"/>
          <w:szCs w:val="40"/>
        </w:rPr>
      </w:pPr>
      <w:r w:rsidRPr="00D616ED">
        <w:rPr>
          <w:b/>
          <w:bCs/>
          <w:sz w:val="40"/>
          <w:szCs w:val="40"/>
        </w:rPr>
        <w:t xml:space="preserve">ÚŘEDNÍ HODINY </w:t>
      </w:r>
    </w:p>
    <w:p w14:paraId="3ACDB6AB" w14:textId="6884AFCD" w:rsidR="00853293" w:rsidRDefault="00853293" w:rsidP="00853293">
      <w:pPr>
        <w:jc w:val="center"/>
        <w:rPr>
          <w:b/>
          <w:bCs/>
          <w:sz w:val="40"/>
          <w:szCs w:val="40"/>
        </w:rPr>
      </w:pPr>
    </w:p>
    <w:p w14:paraId="45593B44" w14:textId="42C44AB6" w:rsidR="00D616ED" w:rsidRDefault="00D616ED" w:rsidP="00853293">
      <w:pPr>
        <w:jc w:val="center"/>
        <w:rPr>
          <w:b/>
          <w:bCs/>
          <w:sz w:val="40"/>
          <w:szCs w:val="40"/>
        </w:rPr>
      </w:pPr>
    </w:p>
    <w:p w14:paraId="7F72F4C4" w14:textId="77777777" w:rsidR="00D616ED" w:rsidRPr="00D616ED" w:rsidRDefault="00D616ED" w:rsidP="00853293">
      <w:pPr>
        <w:jc w:val="center"/>
        <w:rPr>
          <w:b/>
          <w:bCs/>
          <w:sz w:val="40"/>
          <w:szCs w:val="40"/>
        </w:rPr>
      </w:pPr>
    </w:p>
    <w:p w14:paraId="00E58AB4" w14:textId="6367CA8A" w:rsidR="00853293" w:rsidRPr="00D616ED" w:rsidRDefault="00D616ED" w:rsidP="00853293">
      <w:pPr>
        <w:jc w:val="center"/>
        <w:rPr>
          <w:b/>
          <w:bCs/>
          <w:sz w:val="72"/>
          <w:szCs w:val="72"/>
        </w:rPr>
      </w:pPr>
      <w:r w:rsidRPr="00D616ED">
        <w:rPr>
          <w:b/>
          <w:bCs/>
          <w:sz w:val="72"/>
          <w:szCs w:val="72"/>
        </w:rPr>
        <w:t>v pondělí 10</w:t>
      </w:r>
      <w:r w:rsidR="00853293" w:rsidRPr="00D616ED">
        <w:rPr>
          <w:b/>
          <w:bCs/>
          <w:sz w:val="72"/>
          <w:szCs w:val="72"/>
        </w:rPr>
        <w:t>.</w:t>
      </w:r>
      <w:r w:rsidRPr="00D616ED">
        <w:rPr>
          <w:b/>
          <w:bCs/>
          <w:sz w:val="72"/>
          <w:szCs w:val="72"/>
        </w:rPr>
        <w:t>5</w:t>
      </w:r>
      <w:r w:rsidR="00853293" w:rsidRPr="00D616ED">
        <w:rPr>
          <w:b/>
          <w:bCs/>
          <w:sz w:val="72"/>
          <w:szCs w:val="72"/>
        </w:rPr>
        <w:t>.20</w:t>
      </w:r>
      <w:r w:rsidRPr="00D616ED">
        <w:rPr>
          <w:b/>
          <w:bCs/>
          <w:sz w:val="72"/>
          <w:szCs w:val="72"/>
        </w:rPr>
        <w:t>21</w:t>
      </w:r>
    </w:p>
    <w:p w14:paraId="79DF4AC7" w14:textId="77777777" w:rsidR="00D616ED" w:rsidRPr="00D616ED" w:rsidRDefault="00D616ED" w:rsidP="00853293">
      <w:pPr>
        <w:jc w:val="center"/>
        <w:rPr>
          <w:b/>
          <w:bCs/>
          <w:sz w:val="72"/>
          <w:szCs w:val="72"/>
        </w:rPr>
      </w:pPr>
    </w:p>
    <w:p w14:paraId="395FFB04" w14:textId="77777777" w:rsidR="00853293" w:rsidRPr="00D616ED" w:rsidRDefault="00853293" w:rsidP="00853293">
      <w:pPr>
        <w:jc w:val="center"/>
        <w:rPr>
          <w:b/>
          <w:bCs/>
          <w:sz w:val="40"/>
          <w:szCs w:val="40"/>
        </w:rPr>
      </w:pPr>
    </w:p>
    <w:p w14:paraId="322D9568" w14:textId="7A69FDC1" w:rsidR="00853293" w:rsidRPr="00D616ED" w:rsidRDefault="00853293" w:rsidP="00853293">
      <w:pPr>
        <w:jc w:val="center"/>
        <w:rPr>
          <w:b/>
          <w:bCs/>
          <w:sz w:val="72"/>
          <w:szCs w:val="72"/>
        </w:rPr>
      </w:pPr>
      <w:r w:rsidRPr="00D616ED">
        <w:rPr>
          <w:b/>
          <w:bCs/>
          <w:sz w:val="72"/>
          <w:szCs w:val="72"/>
        </w:rPr>
        <w:t xml:space="preserve">od </w:t>
      </w:r>
      <w:r w:rsidR="00D616ED" w:rsidRPr="00D616ED">
        <w:rPr>
          <w:b/>
          <w:bCs/>
          <w:sz w:val="72"/>
          <w:szCs w:val="72"/>
        </w:rPr>
        <w:t>9:30</w:t>
      </w:r>
      <w:r w:rsidRPr="00D616ED">
        <w:rPr>
          <w:b/>
          <w:bCs/>
          <w:sz w:val="72"/>
          <w:szCs w:val="72"/>
        </w:rPr>
        <w:t xml:space="preserve"> </w:t>
      </w:r>
      <w:r w:rsidR="00D616ED" w:rsidRPr="00D616ED">
        <w:rPr>
          <w:b/>
          <w:bCs/>
          <w:sz w:val="72"/>
          <w:szCs w:val="72"/>
        </w:rPr>
        <w:t>ho</w:t>
      </w:r>
      <w:r w:rsidRPr="00D616ED">
        <w:rPr>
          <w:b/>
          <w:bCs/>
          <w:sz w:val="72"/>
          <w:szCs w:val="72"/>
        </w:rPr>
        <w:t>din</w:t>
      </w:r>
    </w:p>
    <w:p w14:paraId="19C97F2A" w14:textId="77777777" w:rsidR="00853293" w:rsidRDefault="00853293" w:rsidP="00853293">
      <w:pPr>
        <w:jc w:val="center"/>
        <w:rPr>
          <w:b/>
          <w:sz w:val="72"/>
          <w:szCs w:val="72"/>
        </w:rPr>
      </w:pPr>
    </w:p>
    <w:p w14:paraId="62203391" w14:textId="77777777" w:rsidR="00853293" w:rsidRPr="00853293" w:rsidRDefault="00853293" w:rsidP="00853293">
      <w:pPr>
        <w:jc w:val="center"/>
        <w:rPr>
          <w:sz w:val="40"/>
          <w:szCs w:val="40"/>
        </w:rPr>
      </w:pPr>
    </w:p>
    <w:p w14:paraId="46C13387" w14:textId="4F38C38F" w:rsidR="00DD402D" w:rsidRPr="005E124C" w:rsidRDefault="00DD402D" w:rsidP="006D52B4">
      <w:pPr>
        <w:jc w:val="center"/>
      </w:pPr>
    </w:p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7E4FF" w14:textId="77777777" w:rsidR="00022601" w:rsidRDefault="00022601">
      <w:r>
        <w:separator/>
      </w:r>
    </w:p>
  </w:endnote>
  <w:endnote w:type="continuationSeparator" w:id="0">
    <w:p w14:paraId="30AE0F37" w14:textId="77777777" w:rsidR="00022601" w:rsidRDefault="0002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0374FE-CB10-47A9-B096-ED702E87DE6D}"/>
    <w:embedBold r:id="rId2" w:fontKey="{55F78B1E-7D5A-4E76-85FA-456F4D7166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D23C21-4575-4461-8A86-13618DADAA1D}"/>
    <w:embedItalic r:id="rId4" w:fontKey="{6CD1F177-BA6C-4D35-8E80-A630679897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2758655-CDD3-4149-8307-0782AB840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5C013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73E7D1B2" wp14:editId="1F648856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78C78" w14:textId="77777777" w:rsidR="00022601" w:rsidRDefault="00022601">
      <w:r>
        <w:separator/>
      </w:r>
    </w:p>
  </w:footnote>
  <w:footnote w:type="continuationSeparator" w:id="0">
    <w:p w14:paraId="2887D7B4" w14:textId="77777777" w:rsidR="00022601" w:rsidRDefault="0002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17EAF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3019" w:dyaOrig="503" w14:anchorId="6F3F8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68189995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1A"/>
    <w:rsid w:val="00000CA0"/>
    <w:rsid w:val="00022601"/>
    <w:rsid w:val="000D0FC8"/>
    <w:rsid w:val="000E553A"/>
    <w:rsid w:val="0010031E"/>
    <w:rsid w:val="00132A51"/>
    <w:rsid w:val="00134727"/>
    <w:rsid w:val="0013735D"/>
    <w:rsid w:val="0015728F"/>
    <w:rsid w:val="00167B7C"/>
    <w:rsid w:val="001A2127"/>
    <w:rsid w:val="002124E6"/>
    <w:rsid w:val="00222F3F"/>
    <w:rsid w:val="00237CC9"/>
    <w:rsid w:val="002765ED"/>
    <w:rsid w:val="002B5582"/>
    <w:rsid w:val="002C7F55"/>
    <w:rsid w:val="0032606C"/>
    <w:rsid w:val="00380D36"/>
    <w:rsid w:val="003B08EF"/>
    <w:rsid w:val="003D0C05"/>
    <w:rsid w:val="003D1BE1"/>
    <w:rsid w:val="004227A7"/>
    <w:rsid w:val="0043441A"/>
    <w:rsid w:val="004846CF"/>
    <w:rsid w:val="004B75B2"/>
    <w:rsid w:val="00533B14"/>
    <w:rsid w:val="0055122E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D52B4"/>
    <w:rsid w:val="006F0B2F"/>
    <w:rsid w:val="007031B5"/>
    <w:rsid w:val="0070680C"/>
    <w:rsid w:val="00707337"/>
    <w:rsid w:val="00730F25"/>
    <w:rsid w:val="007B0B6E"/>
    <w:rsid w:val="007C5617"/>
    <w:rsid w:val="007D6406"/>
    <w:rsid w:val="00802331"/>
    <w:rsid w:val="00833E8F"/>
    <w:rsid w:val="00843AA0"/>
    <w:rsid w:val="00847037"/>
    <w:rsid w:val="00853293"/>
    <w:rsid w:val="00904DBC"/>
    <w:rsid w:val="00906EDE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7CCE"/>
    <w:rsid w:val="00A712FF"/>
    <w:rsid w:val="00A71E4C"/>
    <w:rsid w:val="00AA57D4"/>
    <w:rsid w:val="00AF75E3"/>
    <w:rsid w:val="00B13AA6"/>
    <w:rsid w:val="00B14FDF"/>
    <w:rsid w:val="00B434A7"/>
    <w:rsid w:val="00BB3FE3"/>
    <w:rsid w:val="00BC0195"/>
    <w:rsid w:val="00BC6D83"/>
    <w:rsid w:val="00C27459"/>
    <w:rsid w:val="00C95E48"/>
    <w:rsid w:val="00CA377F"/>
    <w:rsid w:val="00CD7577"/>
    <w:rsid w:val="00D1452F"/>
    <w:rsid w:val="00D21662"/>
    <w:rsid w:val="00D3634E"/>
    <w:rsid w:val="00D605F8"/>
    <w:rsid w:val="00D6107C"/>
    <w:rsid w:val="00D616ED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10652"/>
    <w:rsid w:val="00E238CF"/>
    <w:rsid w:val="00E43C0E"/>
    <w:rsid w:val="00E44770"/>
    <w:rsid w:val="00E715F7"/>
    <w:rsid w:val="00E76650"/>
    <w:rsid w:val="00E835FC"/>
    <w:rsid w:val="00EA5986"/>
    <w:rsid w:val="00EB1A55"/>
    <w:rsid w:val="00EB3FC8"/>
    <w:rsid w:val="00ED4A30"/>
    <w:rsid w:val="00EE176E"/>
    <w:rsid w:val="00EF4311"/>
    <w:rsid w:val="00F227F7"/>
    <w:rsid w:val="00F80C2D"/>
    <w:rsid w:val="00FB6ECF"/>
    <w:rsid w:val="00FC786B"/>
    <w:rsid w:val="00FD0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B257A3"/>
  <w15:docId w15:val="{7A04712C-89C9-4445-A07A-DFC457B0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87545-EED5-4DD6-98AB-58BFAEC6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2</TotalTime>
  <Pages>1</Pages>
  <Words>18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Windows User</cp:lastModifiedBy>
  <cp:revision>2</cp:revision>
  <cp:lastPrinted>2021-05-07T11:38:00Z</cp:lastPrinted>
  <dcterms:created xsi:type="dcterms:W3CDTF">2021-05-07T11:40:00Z</dcterms:created>
  <dcterms:modified xsi:type="dcterms:W3CDTF">2021-05-07T11:40:00Z</dcterms:modified>
</cp:coreProperties>
</file>